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25A" w:rsidRPr="00FC6462" w:rsidRDefault="0009025A" w:rsidP="00FC6462">
      <w:pPr>
        <w:spacing w:after="0" w:line="240" w:lineRule="auto"/>
        <w:rPr>
          <w:rFonts w:ascii="Times New Roman" w:hAnsi="Times New Roman"/>
          <w:vanish/>
          <w:sz w:val="24"/>
          <w:szCs w:val="24"/>
          <w:lang w:eastAsia="ru-RU"/>
        </w:rPr>
      </w:pPr>
    </w:p>
    <w:tbl>
      <w:tblPr>
        <w:tblW w:w="4878" w:type="pct"/>
        <w:tblCellSpacing w:w="15" w:type="dxa"/>
        <w:tblInd w:w="-522" w:type="dxa"/>
        <w:tblCellMar>
          <w:top w:w="15" w:type="dxa"/>
          <w:left w:w="15" w:type="dxa"/>
          <w:bottom w:w="15" w:type="dxa"/>
          <w:right w:w="15" w:type="dxa"/>
        </w:tblCellMar>
        <w:tblLook w:val="00A0"/>
      </w:tblPr>
      <w:tblGrid>
        <w:gridCol w:w="95"/>
        <w:gridCol w:w="9120"/>
      </w:tblGrid>
      <w:tr w:rsidR="0009025A" w:rsidRPr="009D318E" w:rsidTr="00FC6462">
        <w:trPr>
          <w:tblCellSpacing w:w="15" w:type="dxa"/>
        </w:trPr>
        <w:tc>
          <w:tcPr>
            <w:tcW w:w="27" w:type="pct"/>
            <w:vAlign w:val="center"/>
          </w:tcPr>
          <w:p w:rsidR="0009025A" w:rsidRPr="00FC6462" w:rsidRDefault="0009025A" w:rsidP="00FC6462">
            <w:pPr>
              <w:spacing w:after="0" w:line="240" w:lineRule="auto"/>
              <w:rPr>
                <w:rFonts w:ascii="Times New Roman" w:hAnsi="Times New Roman"/>
                <w:sz w:val="24"/>
                <w:szCs w:val="24"/>
                <w:lang w:eastAsia="ru-RU"/>
              </w:rPr>
            </w:pPr>
          </w:p>
        </w:tc>
        <w:tc>
          <w:tcPr>
            <w:tcW w:w="4925" w:type="pct"/>
            <w:vAlign w:val="center"/>
          </w:tcPr>
          <w:p w:rsidR="0009025A" w:rsidRPr="00FC6462" w:rsidRDefault="0009025A" w:rsidP="00131470">
            <w:pPr>
              <w:spacing w:before="100" w:beforeAutospacing="1" w:after="100" w:afterAutospacing="1" w:line="240" w:lineRule="auto"/>
              <w:jc w:val="center"/>
              <w:outlineLvl w:val="1"/>
              <w:rPr>
                <w:rFonts w:ascii="Times New Roman" w:hAnsi="Times New Roman"/>
                <w:b/>
                <w:bCs/>
                <w:color w:val="FF0000"/>
                <w:sz w:val="56"/>
                <w:szCs w:val="56"/>
                <w:lang w:eastAsia="ru-RU"/>
              </w:rPr>
            </w:pPr>
            <w:r w:rsidRPr="00FC6462">
              <w:rPr>
                <w:rFonts w:ascii="Times New Roman" w:hAnsi="Times New Roman"/>
                <w:b/>
                <w:bCs/>
                <w:color w:val="FF0000"/>
                <w:sz w:val="56"/>
                <w:szCs w:val="56"/>
                <w:lang w:eastAsia="ru-RU"/>
              </w:rPr>
              <w:t>Ата-аналарга  киңәшләр</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6" type="#_x0000_t75" style="position:absolute;left:0;text-align:left;margin-left:314.35pt;margin-top:-103.5pt;width:157.8pt;height:112.8pt;z-index:251657728;visibility:visible">
                  <v:imagedata r:id="rId5" o:title=""/>
                  <w10:wrap type="square"/>
                </v:shape>
              </w:pict>
            </w:r>
            <w:r w:rsidRPr="00FC6462">
              <w:rPr>
                <w:rFonts w:ascii="Times New Roman" w:hAnsi="Times New Roman"/>
                <w:color w:val="1F497D"/>
                <w:sz w:val="24"/>
                <w:szCs w:val="24"/>
                <w:lang w:eastAsia="ru-RU"/>
              </w:rPr>
              <w:t xml:space="preserve">1. </w:t>
            </w:r>
            <w:r w:rsidRPr="00FC6462">
              <w:rPr>
                <w:rFonts w:ascii="Times New Roman" w:hAnsi="Times New Roman"/>
                <w:b/>
                <w:bCs/>
                <w:color w:val="1F497D"/>
                <w:sz w:val="24"/>
                <w:szCs w:val="24"/>
                <w:lang w:eastAsia="ru-RU"/>
              </w:rPr>
              <w:t>Балагызның  үзегез кебек яки сез теләгәнчә булуын көтмәгез.Аңа үзегез кебек булырга түгел, ә үзенчә булырга ярдәм итегез.</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2. Баладан аңа эшләгән эшләрегез өчен түләү таләп итмәгез.Сез аңа тормыш бирдегез, ә ул моны ничек түләсен? Ул башка кешегә тормыш бирәчәк һәм бу –табигать законы.</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3. Аның проблемаларына югарыдан карамагыз, аңа яшәү сезгә караганда да авыррак булырга мөмкин, чөнки баланың тормыш тәҗрибәсе бик аз була.</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4. Бала - тормыш биргән иң кыйммәтле бүләк.Аны сакларга һәм камилләшергә ярдәм итәргә кирәк.</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5. Балагыз нинди булуына карамастан яратыгыз -  талантсыз булса да, уңышларга ирешә алмаса да.Аның  белән бергә булуыгызга куаныгыз, чөнки бала – иң зур шатлык.</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6. Баланы йокыдан тыныч кына уятыгыз, ул сезнең елмаюыгызны күрсен  һәм йомшак тавышыгызны ишетсен, иртәдән үк баланы юк-бар өчен шелтәләмәгез.</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7. Балагызны ашыктырмагыз. Вакытны  дөрес бүлү - сезнең эшегез.</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8. Баланы мәктәпкә иртәнге ашны ашатмыйча озатмагыз. Аны алда авыр хезмәт –уку хезмәте көне көткәнен онытмагыз.</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9.Баланы  мәктәпкә озатканда аңа уңышлар теләгез, ягымлы сүзләр әйтегез.</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10.Баланы  мәктәптән тыныч каршы алыгыз.Әгәр  ул ни өчендер ярсыган, сезнең белән борчуларын бүлешергә тели икән, аны тыңлагыз.</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11.Баланың  борчылганын күрсәгез, тик ул борчылуын сезнең белән уртаклашырга теләмәсә, сорашмавыгыз хәерлерәк. Бала тынычлансын, үзе үк барысын да сөйләр.</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12.Мәктәптән кайткач та баланы  дәрес әзерләргә утыртмагыз, 2-3 сәгать  ял итеп алсын( 1сыйныфлар 1,5 сәгать йоклап алсалар, тагын да яхшырак).Дәрес әзерләү өчен иң яхшы вакыт – көндезге сәгать 3 тән 5 кә кадәр , ә кич белән дәрес әзерләргә бөтенләй киңәш ителми.</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13.Дәрес  әзерләгәндә балага мөстәкыйль шөгыльләнергә мөмкинлек бирегез.Әгәр сезнең ярдәм кирәк булса, сабыр булыгыз.Аңа борчылмаска кушыгыз, уңышларын күрегез, мактап  алыгыз.</w:t>
            </w:r>
          </w:p>
          <w:p w:rsidR="0009025A" w:rsidRPr="00FC6462" w:rsidRDefault="0009025A" w:rsidP="00FC6462">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b/>
                <w:bCs/>
                <w:color w:val="1F497D"/>
                <w:sz w:val="24"/>
                <w:szCs w:val="24"/>
                <w:lang w:eastAsia="ru-RU"/>
              </w:rPr>
              <w:t>14.Җыелган ачуыгызны баладан алмагыз, картлык көнегезгә  әче икмәк  әзерләмәгез.Чөнки  ни чәчсәң, шуны урырсың.</w:t>
            </w:r>
          </w:p>
          <w:p w:rsidR="0009025A" w:rsidRDefault="0009025A" w:rsidP="00131470">
            <w:pPr>
              <w:spacing w:before="100" w:beforeAutospacing="1" w:after="100" w:afterAutospacing="1" w:line="240" w:lineRule="auto"/>
              <w:jc w:val="both"/>
              <w:rPr>
                <w:rFonts w:ascii="Times New Roman" w:hAnsi="Times New Roman"/>
                <w:b/>
                <w:bCs/>
                <w:sz w:val="24"/>
                <w:szCs w:val="24"/>
                <w:lang w:eastAsia="ru-RU"/>
              </w:rPr>
            </w:pPr>
            <w:r>
              <w:rPr>
                <w:rFonts w:ascii="Times New Roman" w:hAnsi="Times New Roman"/>
                <w:b/>
                <w:bCs/>
                <w:sz w:val="24"/>
                <w:szCs w:val="24"/>
                <w:lang w:eastAsia="ru-RU"/>
              </w:rPr>
              <w:t xml:space="preserve">    </w:t>
            </w:r>
          </w:p>
          <w:p w:rsidR="0009025A" w:rsidRPr="00FC6462" w:rsidRDefault="0009025A" w:rsidP="00131470">
            <w:pPr>
              <w:spacing w:before="100" w:beforeAutospacing="1" w:after="100" w:afterAutospacing="1" w:line="240" w:lineRule="auto"/>
              <w:jc w:val="both"/>
              <w:rPr>
                <w:rFonts w:ascii="Times New Roman" w:hAnsi="Times New Roman"/>
                <w:b/>
                <w:bCs/>
                <w:sz w:val="24"/>
                <w:szCs w:val="24"/>
                <w:lang w:eastAsia="ru-RU"/>
              </w:rPr>
            </w:pPr>
            <w:r>
              <w:rPr>
                <w:noProof/>
                <w:lang w:eastAsia="ru-RU"/>
              </w:rPr>
              <w:pict>
                <v:shape id="Рисунок 3" o:spid="_x0000_s1027" type="#_x0000_t75" style="position:absolute;left:0;text-align:left;margin-left:-134.85pt;margin-top:-24.9pt;width:149.4pt;height:122.4pt;z-index:251656704;visibility:visible">
                  <v:imagedata r:id="rId6" o:title=""/>
                  <w10:wrap type="square"/>
                </v:shape>
              </w:pict>
            </w:r>
            <w:r w:rsidRPr="00FC6462">
              <w:rPr>
                <w:rFonts w:ascii="Times New Roman" w:hAnsi="Times New Roman"/>
                <w:b/>
                <w:bCs/>
                <w:i/>
                <w:color w:val="1F497D"/>
                <w:sz w:val="44"/>
                <w:szCs w:val="44"/>
                <w:lang w:eastAsia="ru-RU"/>
              </w:rPr>
              <w:t>Баланың</w:t>
            </w:r>
            <w:r w:rsidRPr="00131470">
              <w:rPr>
                <w:rFonts w:ascii="Times New Roman" w:hAnsi="Times New Roman"/>
                <w:b/>
                <w:bCs/>
                <w:i/>
                <w:color w:val="1F497D"/>
                <w:sz w:val="44"/>
                <w:szCs w:val="44"/>
                <w:lang w:eastAsia="ru-RU"/>
              </w:rPr>
              <w:t xml:space="preserve"> </w:t>
            </w:r>
            <w:r w:rsidRPr="00FC6462">
              <w:rPr>
                <w:rFonts w:ascii="Times New Roman" w:hAnsi="Times New Roman"/>
                <w:b/>
                <w:bCs/>
                <w:i/>
                <w:color w:val="1F497D"/>
                <w:sz w:val="44"/>
                <w:szCs w:val="44"/>
                <w:lang w:eastAsia="ru-RU"/>
              </w:rPr>
              <w:t>шәхес булып </w:t>
            </w:r>
            <w:r w:rsidRPr="00131470">
              <w:rPr>
                <w:rFonts w:ascii="Times New Roman" w:hAnsi="Times New Roman"/>
                <w:b/>
                <w:bCs/>
                <w:i/>
                <w:color w:val="1F497D"/>
                <w:sz w:val="44"/>
                <w:szCs w:val="44"/>
                <w:lang w:eastAsia="ru-RU"/>
              </w:rPr>
              <w:t xml:space="preserve">  </w:t>
            </w:r>
            <w:r w:rsidRPr="00FC6462">
              <w:rPr>
                <w:rFonts w:ascii="Times New Roman" w:hAnsi="Times New Roman"/>
                <w:b/>
                <w:bCs/>
                <w:i/>
                <w:color w:val="1F497D"/>
                <w:sz w:val="44"/>
                <w:szCs w:val="44"/>
                <w:lang w:eastAsia="ru-RU"/>
              </w:rPr>
              <w:t xml:space="preserve"> формалашуы,</w:t>
            </w:r>
            <w:r w:rsidRPr="00131470">
              <w:rPr>
                <w:rFonts w:ascii="Times New Roman" w:hAnsi="Times New Roman"/>
                <w:b/>
                <w:bCs/>
                <w:i/>
                <w:color w:val="1F497D"/>
                <w:sz w:val="44"/>
                <w:szCs w:val="44"/>
                <w:lang w:eastAsia="ru-RU"/>
              </w:rPr>
              <w:t xml:space="preserve"> </w:t>
            </w:r>
            <w:r w:rsidRPr="00FC6462">
              <w:rPr>
                <w:rFonts w:ascii="Times New Roman" w:hAnsi="Times New Roman"/>
                <w:b/>
                <w:bCs/>
                <w:i/>
                <w:color w:val="1F497D"/>
                <w:sz w:val="44"/>
                <w:szCs w:val="44"/>
                <w:lang w:eastAsia="ru-RU"/>
              </w:rPr>
              <w:t xml:space="preserve"> иң беренче чиратта,</w:t>
            </w:r>
            <w:r w:rsidRPr="00131470">
              <w:rPr>
                <w:rFonts w:ascii="Times New Roman" w:hAnsi="Times New Roman"/>
                <w:b/>
                <w:bCs/>
                <w:i/>
                <w:color w:val="1F497D"/>
                <w:sz w:val="44"/>
                <w:szCs w:val="44"/>
                <w:lang w:eastAsia="ru-RU"/>
              </w:rPr>
              <w:t xml:space="preserve">  </w:t>
            </w:r>
            <w:r w:rsidRPr="00FC6462">
              <w:rPr>
                <w:rFonts w:ascii="Times New Roman" w:hAnsi="Times New Roman"/>
                <w:b/>
                <w:bCs/>
                <w:i/>
                <w:color w:val="1F497D"/>
                <w:sz w:val="44"/>
                <w:szCs w:val="44"/>
                <w:lang w:eastAsia="ru-RU"/>
              </w:rPr>
              <w:t xml:space="preserve"> гаилә тәрбиясенә бәйләнгән.</w:t>
            </w:r>
            <w:r w:rsidRPr="00131470">
              <w:rPr>
                <w:rFonts w:ascii="Times New Roman" w:hAnsi="Times New Roman"/>
                <w:b/>
                <w:bCs/>
                <w:i/>
                <w:color w:val="1F497D"/>
                <w:sz w:val="44"/>
                <w:szCs w:val="44"/>
                <w:lang w:eastAsia="ru-RU"/>
              </w:rPr>
              <w:t xml:space="preserve">   </w:t>
            </w:r>
            <w:r w:rsidRPr="00FC6462">
              <w:rPr>
                <w:rFonts w:ascii="Times New Roman" w:hAnsi="Times New Roman"/>
                <w:b/>
                <w:bCs/>
                <w:i/>
                <w:color w:val="1F497D"/>
                <w:sz w:val="44"/>
                <w:szCs w:val="44"/>
                <w:lang w:eastAsia="ru-RU"/>
              </w:rPr>
              <w:t>Ата-</w:t>
            </w:r>
            <w:r w:rsidRPr="00131470">
              <w:rPr>
                <w:rFonts w:ascii="Times New Roman" w:hAnsi="Times New Roman"/>
                <w:b/>
                <w:bCs/>
                <w:i/>
                <w:color w:val="1F497D"/>
                <w:sz w:val="44"/>
                <w:szCs w:val="44"/>
                <w:lang w:eastAsia="ru-RU"/>
              </w:rPr>
              <w:t xml:space="preserve"> </w:t>
            </w:r>
            <w:r w:rsidRPr="00FC6462">
              <w:rPr>
                <w:rFonts w:ascii="Times New Roman" w:hAnsi="Times New Roman"/>
                <w:b/>
                <w:bCs/>
                <w:i/>
                <w:color w:val="1F497D"/>
                <w:sz w:val="44"/>
                <w:szCs w:val="44"/>
                <w:lang w:eastAsia="ru-RU"/>
              </w:rPr>
              <w:t xml:space="preserve">ана -төп </w:t>
            </w:r>
            <w:r w:rsidRPr="00131470">
              <w:rPr>
                <w:rFonts w:ascii="Times New Roman" w:hAnsi="Times New Roman"/>
                <w:b/>
                <w:bCs/>
                <w:i/>
                <w:color w:val="1F497D"/>
                <w:sz w:val="44"/>
                <w:szCs w:val="44"/>
                <w:lang w:eastAsia="ru-RU"/>
              </w:rPr>
              <w:t xml:space="preserve"> </w:t>
            </w:r>
            <w:r w:rsidRPr="00FC6462">
              <w:rPr>
                <w:rFonts w:ascii="Times New Roman" w:hAnsi="Times New Roman"/>
                <w:b/>
                <w:bCs/>
                <w:i/>
                <w:color w:val="1F497D"/>
                <w:sz w:val="44"/>
                <w:szCs w:val="44"/>
                <w:lang w:eastAsia="ru-RU"/>
              </w:rPr>
              <w:t>тәрбияче. Тәрбия  кылу өчен үзеңә тәрбияле булырга кирәк.</w:t>
            </w:r>
          </w:p>
          <w:p w:rsidR="0009025A" w:rsidRPr="00FC6462" w:rsidRDefault="0009025A" w:rsidP="00131470">
            <w:pPr>
              <w:spacing w:before="100" w:beforeAutospacing="1" w:after="100" w:afterAutospacing="1" w:line="240" w:lineRule="auto"/>
              <w:ind w:firstLine="443"/>
              <w:jc w:val="both"/>
              <w:outlineLvl w:val="2"/>
              <w:rPr>
                <w:rFonts w:ascii="Times New Roman" w:hAnsi="Times New Roman"/>
                <w:b/>
                <w:bCs/>
                <w:color w:val="1F497D"/>
                <w:sz w:val="36"/>
                <w:szCs w:val="36"/>
                <w:lang w:eastAsia="ru-RU"/>
              </w:rPr>
            </w:pPr>
            <w:r w:rsidRPr="00FC6462">
              <w:rPr>
                <w:rFonts w:ascii="Times New Roman" w:hAnsi="Times New Roman"/>
                <w:b/>
                <w:bCs/>
                <w:i/>
                <w:iCs/>
                <w:color w:val="1F497D"/>
                <w:sz w:val="36"/>
                <w:szCs w:val="36"/>
                <w:lang w:eastAsia="ru-RU"/>
              </w:rPr>
              <w:t>Ата-ананы cөендерүче һәм мәңге хәтердә калучы мизгелләрнең берсе – балалар тарафыннан әйтелгән беренче сүз. Кайбер ата-аналар сабыйның сөйләшә башлавын аның усеш дәрәҗәсе бәйлиләр. Бу бик үк дөрес түгел.</w:t>
            </w:r>
          </w:p>
          <w:p w:rsidR="0009025A" w:rsidRPr="00FC6462" w:rsidRDefault="0009025A" w:rsidP="00131470">
            <w:pPr>
              <w:spacing w:before="100" w:beforeAutospacing="1" w:after="100" w:afterAutospacing="1" w:line="240" w:lineRule="auto"/>
              <w:jc w:val="both"/>
              <w:rPr>
                <w:rFonts w:ascii="Times New Roman" w:hAnsi="Times New Roman"/>
                <w:color w:val="1F497D"/>
                <w:sz w:val="36"/>
                <w:szCs w:val="36"/>
                <w:lang w:eastAsia="ru-RU"/>
              </w:rPr>
            </w:pPr>
            <w:r w:rsidRPr="00FC6462">
              <w:rPr>
                <w:rFonts w:ascii="Times New Roman" w:hAnsi="Times New Roman"/>
                <w:b/>
                <w:bCs/>
                <w:i/>
                <w:iCs/>
                <w:color w:val="1F497D"/>
                <w:sz w:val="36"/>
                <w:szCs w:val="36"/>
                <w:lang w:eastAsia="ru-RU"/>
              </w:rPr>
              <w:t>   </w:t>
            </w:r>
            <w:r w:rsidRPr="00FC6462">
              <w:rPr>
                <w:rFonts w:ascii="Times New Roman" w:hAnsi="Times New Roman"/>
                <w:i/>
                <w:iCs/>
                <w:color w:val="1F497D"/>
                <w:sz w:val="36"/>
                <w:szCs w:val="36"/>
                <w:lang w:eastAsia="ru-RU"/>
              </w:rPr>
              <w:t>  </w:t>
            </w:r>
            <w:r>
              <w:rPr>
                <w:rFonts w:ascii="Times New Roman" w:hAnsi="Times New Roman"/>
                <w:color w:val="1F497D"/>
                <w:sz w:val="36"/>
                <w:szCs w:val="36"/>
                <w:lang w:eastAsia="ru-RU"/>
              </w:rPr>
              <w:t>    </w:t>
            </w:r>
            <w:r w:rsidRPr="00FC6462">
              <w:rPr>
                <w:rFonts w:ascii="Times New Roman" w:hAnsi="Times New Roman"/>
                <w:b/>
                <w:bCs/>
                <w:i/>
                <w:iCs/>
                <w:color w:val="FF0000"/>
                <w:sz w:val="36"/>
                <w:szCs w:val="36"/>
                <w:lang w:eastAsia="ru-RU"/>
              </w:rPr>
              <w:t>Балалар белән сөйләшкәндә ата-аналар түбәндәгеләргә игътибар итергә тиешләр:</w:t>
            </w:r>
          </w:p>
          <w:p w:rsidR="0009025A" w:rsidRPr="00FC6462" w:rsidRDefault="0009025A" w:rsidP="00131470">
            <w:pPr>
              <w:spacing w:before="100" w:beforeAutospacing="1" w:after="100" w:afterAutospacing="1" w:line="240" w:lineRule="auto"/>
              <w:jc w:val="both"/>
              <w:rPr>
                <w:rFonts w:ascii="Times New Roman" w:hAnsi="Times New Roman"/>
                <w:color w:val="1F497D"/>
                <w:sz w:val="36"/>
                <w:szCs w:val="36"/>
                <w:lang w:eastAsia="ru-RU"/>
              </w:rPr>
            </w:pPr>
            <w:r w:rsidRPr="00FC6462">
              <w:rPr>
                <w:rFonts w:ascii="Times New Roman" w:hAnsi="Times New Roman"/>
                <w:color w:val="1F497D"/>
                <w:sz w:val="36"/>
                <w:szCs w:val="36"/>
                <w:lang w:eastAsia="ru-RU"/>
              </w:rPr>
              <w:t xml:space="preserve">1.Балагыз сүзне дөрес әйтмәгән очракта, мисал өчен, груша урынына алма дисә, </w:t>
            </w:r>
            <w:r>
              <w:rPr>
                <w:rFonts w:ascii="Times New Roman" w:hAnsi="Times New Roman"/>
                <w:color w:val="1F497D"/>
                <w:sz w:val="36"/>
                <w:szCs w:val="36"/>
                <w:lang w:eastAsia="ru-RU"/>
              </w:rPr>
              <w:t>"Бу груша түгел, алма” дип киске</w:t>
            </w:r>
            <w:r w:rsidRPr="00FC6462">
              <w:rPr>
                <w:rFonts w:ascii="Times New Roman" w:hAnsi="Times New Roman"/>
                <w:color w:val="1F497D"/>
                <w:sz w:val="36"/>
                <w:szCs w:val="36"/>
                <w:lang w:eastAsia="ru-RU"/>
              </w:rPr>
              <w:t>н итеп әйткәнче, аны ”Груша ашыйсы киләме әллә?”- дигән сораулар ярдәмендә төзәтеп куегыз.</w:t>
            </w:r>
          </w:p>
          <w:p w:rsidR="0009025A" w:rsidRPr="00FC6462" w:rsidRDefault="0009025A" w:rsidP="00C659B1">
            <w:pPr>
              <w:spacing w:after="0" w:line="240" w:lineRule="auto"/>
              <w:jc w:val="both"/>
              <w:rPr>
                <w:rFonts w:ascii="Times New Roman" w:hAnsi="Times New Roman"/>
                <w:color w:val="1F497D"/>
                <w:sz w:val="36"/>
                <w:szCs w:val="36"/>
                <w:lang w:eastAsia="ru-RU"/>
              </w:rPr>
            </w:pPr>
            <w:r w:rsidRPr="00FC6462">
              <w:rPr>
                <w:rFonts w:ascii="Times New Roman" w:hAnsi="Times New Roman"/>
                <w:color w:val="1F497D"/>
                <w:sz w:val="36"/>
                <w:szCs w:val="36"/>
                <w:lang w:eastAsia="ru-RU"/>
              </w:rPr>
              <w:t>2.Сөйләмегез төзек һәм кыска җөмләләрдән булсын. Әкрен с</w:t>
            </w:r>
            <w:r>
              <w:rPr>
                <w:rFonts w:ascii="Times New Roman" w:hAnsi="Times New Roman"/>
                <w:color w:val="1F497D"/>
                <w:sz w:val="36"/>
                <w:szCs w:val="36"/>
                <w:lang w:eastAsia="ru-RU"/>
              </w:rPr>
              <w:t>өйләшегез, ашыкмагыз. Кайбер гаи</w:t>
            </w:r>
            <w:r w:rsidRPr="00FC6462">
              <w:rPr>
                <w:rFonts w:ascii="Times New Roman" w:hAnsi="Times New Roman"/>
                <w:color w:val="1F497D"/>
                <w:sz w:val="36"/>
                <w:szCs w:val="36"/>
                <w:lang w:eastAsia="ru-RU"/>
              </w:rPr>
              <w:t>ләләрдә сөйләм темпы кызу булганлыктан балалар сүзләрен аңламый кала.</w:t>
            </w:r>
          </w:p>
          <w:p w:rsidR="0009025A" w:rsidRPr="00FC6462" w:rsidRDefault="0009025A" w:rsidP="00C659B1">
            <w:pPr>
              <w:spacing w:after="0" w:line="240" w:lineRule="auto"/>
              <w:jc w:val="both"/>
              <w:rPr>
                <w:rFonts w:ascii="Times New Roman" w:hAnsi="Times New Roman"/>
                <w:color w:val="1F497D"/>
                <w:sz w:val="36"/>
                <w:szCs w:val="36"/>
                <w:lang w:eastAsia="ru-RU"/>
              </w:rPr>
            </w:pPr>
            <w:r w:rsidRPr="00FC6462">
              <w:rPr>
                <w:rFonts w:ascii="Times New Roman" w:hAnsi="Times New Roman"/>
                <w:color w:val="1F497D"/>
                <w:sz w:val="36"/>
                <w:szCs w:val="36"/>
                <w:lang w:eastAsia="ru-RU"/>
              </w:rPr>
              <w:t>3.Балага шунда ук сүзне кабатларга кушмагыз. Истә тотарга кирәк: башта аңлау һәм соңыннан гына сөйләм процессы  барлыкка килә.</w:t>
            </w:r>
          </w:p>
          <w:p w:rsidR="0009025A" w:rsidRPr="00FC6462" w:rsidRDefault="0009025A" w:rsidP="00C659B1">
            <w:pPr>
              <w:spacing w:after="0" w:line="240" w:lineRule="auto"/>
              <w:jc w:val="both"/>
              <w:rPr>
                <w:rFonts w:ascii="Times New Roman" w:hAnsi="Times New Roman"/>
                <w:color w:val="1F497D"/>
                <w:sz w:val="36"/>
                <w:szCs w:val="36"/>
                <w:lang w:eastAsia="ru-RU"/>
              </w:rPr>
            </w:pPr>
            <w:r w:rsidRPr="00FC6462">
              <w:rPr>
                <w:rFonts w:ascii="Times New Roman" w:hAnsi="Times New Roman"/>
                <w:color w:val="1F497D"/>
                <w:sz w:val="36"/>
                <w:szCs w:val="36"/>
                <w:lang w:eastAsia="ru-RU"/>
              </w:rPr>
              <w:t>4.Балагыз белән фантазияне үстерүче уеннар уйнагыз. Телевизор карау сәгат</w:t>
            </w:r>
            <w:r>
              <w:rPr>
                <w:rFonts w:ascii="Times New Roman" w:hAnsi="Times New Roman"/>
                <w:color w:val="1F497D"/>
                <w:sz w:val="36"/>
                <w:szCs w:val="36"/>
                <w:lang w:eastAsia="ru-RU"/>
              </w:rPr>
              <w:t>ь</w:t>
            </w:r>
            <w:r w:rsidRPr="00FC6462">
              <w:rPr>
                <w:rFonts w:ascii="Times New Roman" w:hAnsi="Times New Roman"/>
                <w:color w:val="1F497D"/>
                <w:sz w:val="36"/>
                <w:szCs w:val="36"/>
                <w:lang w:eastAsia="ru-RU"/>
              </w:rPr>
              <w:t>ләрен чикләгез.</w:t>
            </w:r>
          </w:p>
          <w:p w:rsidR="0009025A" w:rsidRPr="00FC6462" w:rsidRDefault="0009025A" w:rsidP="00C659B1">
            <w:pPr>
              <w:spacing w:after="0" w:line="240" w:lineRule="auto"/>
              <w:jc w:val="both"/>
              <w:rPr>
                <w:rFonts w:ascii="Times New Roman" w:hAnsi="Times New Roman"/>
                <w:color w:val="1F497D"/>
                <w:sz w:val="36"/>
                <w:szCs w:val="36"/>
                <w:lang w:eastAsia="ru-RU"/>
              </w:rPr>
            </w:pPr>
            <w:r w:rsidRPr="00FC6462">
              <w:rPr>
                <w:rFonts w:ascii="Times New Roman" w:hAnsi="Times New Roman"/>
                <w:color w:val="1F497D"/>
                <w:sz w:val="36"/>
                <w:szCs w:val="36"/>
                <w:lang w:eastAsia="ru-RU"/>
              </w:rPr>
              <w:t>5.Бу чаралардан соң да балагыз сөйләшмәсә, паникага бирелмәгез. Бала сезнең әйткәнегезне ишетә һәм аңлый икән, димәк, аның усешендә җитешсезлекләр юк.</w:t>
            </w:r>
          </w:p>
          <w:p w:rsidR="0009025A" w:rsidRDefault="0009025A" w:rsidP="00131470">
            <w:pPr>
              <w:spacing w:before="100" w:beforeAutospacing="1" w:after="100" w:afterAutospacing="1" w:line="240" w:lineRule="auto"/>
              <w:jc w:val="center"/>
              <w:rPr>
                <w:rFonts w:ascii="Times New Roman" w:hAnsi="Times New Roman"/>
                <w:i/>
                <w:color w:val="1F497D"/>
                <w:sz w:val="36"/>
                <w:szCs w:val="36"/>
                <w:lang w:eastAsia="ru-RU"/>
              </w:rPr>
            </w:pPr>
            <w:r w:rsidRPr="00131470">
              <w:rPr>
                <w:rFonts w:ascii="Times New Roman" w:hAnsi="Times New Roman"/>
                <w:b/>
                <w:bCs/>
                <w:i/>
                <w:iCs/>
                <w:color w:val="C00000"/>
                <w:sz w:val="56"/>
                <w:szCs w:val="56"/>
                <w:lang w:eastAsia="ru-RU"/>
              </w:rPr>
              <w:t>Ата-аналарга</w:t>
            </w:r>
          </w:p>
          <w:p w:rsidR="0009025A" w:rsidRPr="00FC6462" w:rsidRDefault="0009025A" w:rsidP="00131470">
            <w:pPr>
              <w:spacing w:before="100" w:beforeAutospacing="1" w:after="100" w:afterAutospacing="1" w:line="240" w:lineRule="auto"/>
              <w:jc w:val="center"/>
              <w:rPr>
                <w:rFonts w:ascii="Times New Roman" w:hAnsi="Times New Roman"/>
                <w:i/>
                <w:color w:val="FF0000"/>
                <w:sz w:val="36"/>
                <w:szCs w:val="36"/>
                <w:lang w:eastAsia="ru-RU"/>
              </w:rPr>
            </w:pPr>
            <w:r w:rsidRPr="00FC6462">
              <w:rPr>
                <w:rFonts w:ascii="Times New Roman" w:hAnsi="Times New Roman"/>
                <w:b/>
                <w:bCs/>
                <w:i/>
                <w:iCs/>
                <w:color w:val="FF0000"/>
                <w:sz w:val="24"/>
                <w:szCs w:val="24"/>
                <w:lang w:eastAsia="ru-RU"/>
              </w:rPr>
              <w:t xml:space="preserve">1нче киңәш.. </w:t>
            </w:r>
            <w:r w:rsidRPr="00FC6462">
              <w:rPr>
                <w:rFonts w:ascii="Times New Roman" w:hAnsi="Times New Roman"/>
                <w:b/>
                <w:bCs/>
                <w:color w:val="FF0000"/>
                <w:sz w:val="24"/>
                <w:szCs w:val="24"/>
                <w:lang w:eastAsia="ru-RU"/>
              </w:rPr>
              <w:t>Баланың билгеләренә мөнәсәбәт.</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 Начар билгесе өчен баланы ачуланмагыз. Сезнең алдыгызда ул яхшы булып күренергә тели. Шуның өчен дә ул алдаша башларга мөмкин.</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 Балагыз күп көч куеп та, нәтиҗәсе югары түгел икән, аны аңларга тырышыгыз. Нәтиҗәнең һәрвакыт югары була алмавын аңлатыгыз. Иң кирәге – белем!</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 Балагызның проблемалары өчен, сәбәпсезгә башка балаларны һәм зурларны гаепләмәгез.</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 Яхшы якларын күреп, аны мактап алыгыз.</w:t>
            </w:r>
          </w:p>
          <w:p w:rsidR="0009025A" w:rsidRPr="00FC6462" w:rsidRDefault="0009025A" w:rsidP="00131470">
            <w:pPr>
              <w:spacing w:before="100" w:beforeAutospacing="1" w:after="100" w:afterAutospacing="1" w:line="240" w:lineRule="auto"/>
              <w:jc w:val="center"/>
              <w:rPr>
                <w:rFonts w:ascii="Times New Roman" w:hAnsi="Times New Roman"/>
                <w:color w:val="FF0000"/>
                <w:sz w:val="24"/>
                <w:szCs w:val="24"/>
                <w:lang w:eastAsia="ru-RU"/>
              </w:rPr>
            </w:pPr>
            <w:r w:rsidRPr="00FC6462">
              <w:rPr>
                <w:rFonts w:ascii="Times New Roman" w:hAnsi="Times New Roman"/>
                <w:b/>
                <w:bCs/>
                <w:i/>
                <w:iCs/>
                <w:color w:val="FF0000"/>
                <w:sz w:val="24"/>
                <w:szCs w:val="24"/>
                <w:lang w:eastAsia="ru-RU"/>
              </w:rPr>
              <w:t xml:space="preserve">2нче киңәш . </w:t>
            </w:r>
            <w:r w:rsidRPr="00FC6462">
              <w:rPr>
                <w:rFonts w:ascii="Times New Roman" w:hAnsi="Times New Roman"/>
                <w:b/>
                <w:bCs/>
                <w:color w:val="FF0000"/>
                <w:sz w:val="24"/>
                <w:szCs w:val="24"/>
                <w:lang w:eastAsia="ru-RU"/>
              </w:rPr>
              <w:t>Өй эшләрен эшләгәндә балага ничек ярдәм итәргә?</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 Балага эш өстәле булдырыгыз. Лампа элегез, дәрес расписаниесен, кызыклы шигырьләр, теләкләрне өстәлгә куегыз.</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Pr>
                <w:noProof/>
                <w:lang w:eastAsia="ru-RU"/>
              </w:rPr>
              <w:pict>
                <v:shape id="Рисунок 2" o:spid="_x0000_s1028" type="#_x0000_t75" style="position:absolute;left:0;text-align:left;margin-left:321pt;margin-top:17.1pt;width:131.4pt;height:109.2pt;z-index:251655680;visibility:visible">
                  <v:imagedata r:id="rId7" o:title=""/>
                  <w10:wrap type="square"/>
                </v:shape>
              </w:pict>
            </w:r>
            <w:r w:rsidRPr="00FC6462">
              <w:rPr>
                <w:rFonts w:ascii="Times New Roman" w:hAnsi="Times New Roman"/>
                <w:color w:val="1F497D"/>
                <w:sz w:val="24"/>
                <w:szCs w:val="24"/>
                <w:lang w:eastAsia="ru-RU"/>
              </w:rPr>
              <w:t>      * Дәресләрне бары тик шушы эш өстәлендә генә эшләргә өйрәтегез.</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 Эш өстәлен һәрвакыт тәртиптә тотарга өйрәтегез. Бала арыган, яки аңа өй эшләрен эшләргә авыр икән, булышып алыгыз. Күпмедер вакыттан соң, ул үзе җыештыра башлар.</w:t>
            </w:r>
            <w:r>
              <w:rPr>
                <w:rFonts w:ascii="Times New Roman" w:hAnsi="Times New Roman"/>
                <w:snapToGrid w:val="0"/>
                <w:color w:val="000000"/>
                <w:w w:val="0"/>
                <w:sz w:val="2"/>
                <w:u w:color="000000"/>
                <w:bdr w:val="none" w:sz="0" w:space="0" w:color="000000"/>
                <w:shd w:val="clear" w:color="000000" w:fill="000000"/>
                <w:lang/>
              </w:rPr>
              <w:t xml:space="preserve"> </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 Өй эшләрен мөстәкыйль эшләүне иртәрәк өйрәтегез. Бик кыен хәлдә генә сезгә мөрәҗәгать итәргә өйрәнсен.</w:t>
            </w:r>
          </w:p>
          <w:p w:rsidR="0009025A" w:rsidRPr="00FC6462" w:rsidRDefault="0009025A" w:rsidP="00131470">
            <w:pPr>
              <w:spacing w:before="100" w:beforeAutospacing="1" w:after="100" w:afterAutospacing="1" w:line="240" w:lineRule="auto"/>
              <w:jc w:val="center"/>
              <w:rPr>
                <w:rFonts w:ascii="Times New Roman" w:hAnsi="Times New Roman"/>
                <w:color w:val="FF0000"/>
                <w:sz w:val="24"/>
                <w:szCs w:val="24"/>
                <w:lang w:eastAsia="ru-RU"/>
              </w:rPr>
            </w:pPr>
            <w:r w:rsidRPr="00FC6462">
              <w:rPr>
                <w:rFonts w:ascii="Times New Roman" w:hAnsi="Times New Roman"/>
                <w:b/>
                <w:bCs/>
                <w:i/>
                <w:iCs/>
                <w:color w:val="FF0000"/>
                <w:sz w:val="24"/>
                <w:szCs w:val="24"/>
                <w:lang w:eastAsia="ru-RU"/>
              </w:rPr>
              <w:t>Ата – аналар көндәлегенә</w:t>
            </w:r>
            <w:r w:rsidRPr="00FC6462">
              <w:rPr>
                <w:rFonts w:ascii="Times New Roman" w:hAnsi="Times New Roman"/>
                <w:i/>
                <w:iCs/>
                <w:color w:val="FF0000"/>
                <w:sz w:val="24"/>
                <w:szCs w:val="24"/>
                <w:lang w:eastAsia="ru-RU"/>
              </w:rPr>
              <w:t>.</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Кайбер ата – аналарның телләреннән түбәндәге сүзләр төшми: ”Мин нәрсә әйттем?..”, “Нәрсә кушсалар, шуны эшлә” һ.б. Бу гади сүзләр генә түгел. Бу -тәрбияләү методлары (алымнары). Әти - әниләр үзләрен боерык бирүче дип, ә баланы гаепләргә кирәк дип уйлыйлар.</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Гаилә “колы”н ирекле шәхес булып формалаша алмавын алар белмиләр, яки уйлап та карамыйлар.Җәза бирү һәм аны мәҗбүр итү тәрбия өлкәсендә бары тик начарлык кына китерә. Аңа боерык биреп буйсынса да, ул үзенең фикерендә кала. Ул  чын күңеленнән эшләмәсә, алдар, үзенең чын йөзен яшерер (битлеген билгеле бер вакытка кадәр салмас).</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Шулай итеп ул тормыштан ямь, тәм таба алмас, ул үз туган йортында барысыннан да үзенең серен яшерер; яшерен, астыртын булыр, иптәшләре белән аралашудан качар, укытучыдан читләшер (ялгыш сүз әйтермен дип курка).</w:t>
            </w:r>
          </w:p>
          <w:p w:rsidR="0009025A" w:rsidRPr="00FC6462" w:rsidRDefault="0009025A" w:rsidP="00131470">
            <w:pPr>
              <w:spacing w:before="100" w:beforeAutospacing="1" w:after="100" w:afterAutospacing="1" w:line="240" w:lineRule="auto"/>
              <w:jc w:val="both"/>
              <w:rPr>
                <w:rFonts w:ascii="Times New Roman" w:hAnsi="Times New Roman"/>
                <w:color w:val="1F497D"/>
                <w:sz w:val="24"/>
                <w:szCs w:val="24"/>
                <w:lang w:eastAsia="ru-RU"/>
              </w:rPr>
            </w:pPr>
            <w:r w:rsidRPr="00FC6462">
              <w:rPr>
                <w:rFonts w:ascii="Times New Roman" w:hAnsi="Times New Roman"/>
                <w:color w:val="1F497D"/>
                <w:sz w:val="24"/>
                <w:szCs w:val="24"/>
                <w:lang w:eastAsia="ru-RU"/>
              </w:rPr>
              <w:t>      Тәрбия өлкәсендә төп алым – ул ышандыру. Моның өчен аны ышандырырлык итеп, үзегезнең яхшы якларыгызны күрсәтергә тырышыгыз, аның белән аралашыгыз. Шул вакытта гына сезнең уегыз аның уе белән, сезнең теләкләр</w:t>
            </w:r>
            <w:r>
              <w:rPr>
                <w:rFonts w:ascii="Times New Roman" w:hAnsi="Times New Roman"/>
                <w:color w:val="1F497D"/>
                <w:sz w:val="24"/>
                <w:szCs w:val="24"/>
                <w:lang w:eastAsia="ru-RU"/>
              </w:rPr>
              <w:t>егез аныкы белән тәңгәл киләчә</w:t>
            </w:r>
          </w:p>
          <w:p w:rsidR="0009025A" w:rsidRPr="00FC6462" w:rsidRDefault="0009025A" w:rsidP="00131470">
            <w:pPr>
              <w:spacing w:before="100" w:beforeAutospacing="1" w:after="100" w:afterAutospacing="1" w:line="240" w:lineRule="auto"/>
              <w:rPr>
                <w:rFonts w:ascii="Times New Roman" w:hAnsi="Times New Roman"/>
                <w:sz w:val="24"/>
                <w:szCs w:val="24"/>
                <w:lang w:eastAsia="ru-RU"/>
              </w:rPr>
            </w:pPr>
            <w:r>
              <w:rPr>
                <w:noProof/>
                <w:lang w:eastAsia="ru-RU"/>
              </w:rPr>
              <w:pict>
                <v:shape id="Рисунок 5" o:spid="_x0000_s1029" type="#_x0000_t75" style="position:absolute;margin-left:57.75pt;margin-top:15.4pt;width:289.2pt;height:153.35pt;z-index:-251657728;visibility:visible">
                  <v:imagedata r:id="rId8" o:title=""/>
                </v:shape>
              </w:pict>
            </w:r>
            <w:r w:rsidRPr="00FC6462">
              <w:rPr>
                <w:rFonts w:ascii="Times New Roman" w:hAnsi="Times New Roman"/>
                <w:b/>
                <w:bCs/>
                <w:sz w:val="24"/>
                <w:szCs w:val="24"/>
                <w:lang w:eastAsia="ru-RU"/>
              </w:rPr>
              <w:t> </w:t>
            </w:r>
            <w:r w:rsidRPr="00FC6462">
              <w:rPr>
                <w:rFonts w:ascii="Times New Roman" w:hAnsi="Times New Roman"/>
                <w:i/>
                <w:iCs/>
                <w:sz w:val="24"/>
                <w:szCs w:val="24"/>
                <w:lang w:eastAsia="ru-RU"/>
              </w:rPr>
              <w:t> </w:t>
            </w:r>
          </w:p>
        </w:tc>
      </w:tr>
    </w:tbl>
    <w:p w:rsidR="0009025A" w:rsidRDefault="0009025A" w:rsidP="009E23E8">
      <w:pPr>
        <w:jc w:val="both"/>
        <w:rPr>
          <w:rFonts w:ascii="Times New Roman" w:hAnsi="Times New Roman"/>
          <w:i/>
          <w:color w:val="FF0000"/>
          <w:sz w:val="72"/>
          <w:szCs w:val="72"/>
          <w:lang w:val="tt-RU"/>
        </w:rPr>
      </w:pPr>
    </w:p>
    <w:p w:rsidR="0009025A" w:rsidRDefault="0009025A" w:rsidP="009E23E8">
      <w:pPr>
        <w:jc w:val="both"/>
        <w:rPr>
          <w:rFonts w:ascii="Times New Roman" w:hAnsi="Times New Roman"/>
          <w:i/>
          <w:color w:val="FF0000"/>
          <w:sz w:val="72"/>
          <w:szCs w:val="72"/>
          <w:lang w:val="tt-RU"/>
        </w:rPr>
      </w:pPr>
    </w:p>
    <w:p w:rsidR="0009025A" w:rsidRDefault="0009025A" w:rsidP="00213BD4">
      <w:pPr>
        <w:rPr>
          <w:rFonts w:ascii="Times New Roman" w:hAnsi="Times New Roman"/>
          <w:i/>
          <w:color w:val="000000"/>
          <w:sz w:val="72"/>
          <w:szCs w:val="72"/>
          <w:lang w:val="tt-RU"/>
        </w:rPr>
      </w:pPr>
    </w:p>
    <w:p w:rsidR="0009025A" w:rsidRPr="009E23E8" w:rsidRDefault="0009025A" w:rsidP="00213BD4">
      <w:pPr>
        <w:rPr>
          <w:rFonts w:ascii="Times New Roman" w:hAnsi="Times New Roman"/>
          <w:i/>
          <w:color w:val="000000"/>
          <w:sz w:val="72"/>
          <w:szCs w:val="72"/>
          <w:lang w:val="tt-RU"/>
        </w:rPr>
      </w:pPr>
      <w:r w:rsidRPr="009E23E8">
        <w:rPr>
          <w:rFonts w:ascii="Times New Roman" w:hAnsi="Times New Roman"/>
          <w:i/>
          <w:color w:val="000000"/>
          <w:sz w:val="72"/>
          <w:szCs w:val="72"/>
          <w:lang w:val="tt-RU"/>
        </w:rPr>
        <w:t>Балалар – гаиләнең көзгесе.</w:t>
      </w:r>
    </w:p>
    <w:p w:rsidR="0009025A" w:rsidRPr="009E23E8" w:rsidRDefault="0009025A" w:rsidP="00213BD4">
      <w:pPr>
        <w:rPr>
          <w:rFonts w:ascii="Times New Roman" w:hAnsi="Times New Roman"/>
          <w:i/>
          <w:color w:val="000000"/>
          <w:sz w:val="72"/>
          <w:szCs w:val="72"/>
          <w:lang w:val="tt-RU"/>
        </w:rPr>
      </w:pPr>
      <w:bookmarkStart w:id="0" w:name="_GoBack"/>
      <w:r>
        <w:rPr>
          <w:noProof/>
          <w:lang w:eastAsia="ru-RU"/>
        </w:rPr>
        <w:pict>
          <v:shape id="Рисунок 6" o:spid="_x0000_s1030" type="#_x0000_t75" alt="http://ckkd.ru/uploads/posts/2013-05/1368473066_0df8c04cf9.jpg" style="position:absolute;margin-left:-16.65pt;margin-top:214.05pt;width:467.65pt;height:274.8pt;z-index:251659776;visibility:visible">
            <v:imagedata r:id="rId9" o:title=""/>
            <w10:wrap type="square"/>
          </v:shape>
        </w:pict>
      </w:r>
      <w:bookmarkEnd w:id="0"/>
      <w:r w:rsidRPr="009E23E8">
        <w:rPr>
          <w:rFonts w:ascii="Times New Roman" w:hAnsi="Times New Roman"/>
          <w:i/>
          <w:color w:val="000000"/>
          <w:sz w:val="72"/>
          <w:szCs w:val="72"/>
          <w:lang w:val="tt-RU"/>
        </w:rPr>
        <w:t>Шәхси үзенчәлекләре булуга карамастан, балаларда гаиләнең холкы чагыла.</w:t>
      </w:r>
    </w:p>
    <w:p w:rsidR="0009025A" w:rsidRPr="009E23E8" w:rsidRDefault="0009025A" w:rsidP="009E23E8">
      <w:pPr>
        <w:jc w:val="both"/>
        <w:rPr>
          <w:rFonts w:ascii="Times New Roman" w:hAnsi="Times New Roman"/>
          <w:i/>
          <w:color w:val="FF0000"/>
          <w:sz w:val="72"/>
          <w:szCs w:val="72"/>
          <w:lang w:val="tt-RU"/>
        </w:rPr>
      </w:pPr>
    </w:p>
    <w:sectPr w:rsidR="0009025A" w:rsidRPr="009E23E8" w:rsidSect="00131470">
      <w:pgSz w:w="11906" w:h="16838"/>
      <w:pgMar w:top="993" w:right="850" w:bottom="851"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D3E64"/>
    <w:multiLevelType w:val="multilevel"/>
    <w:tmpl w:val="9304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637568"/>
    <w:multiLevelType w:val="multilevel"/>
    <w:tmpl w:val="AC7EC9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6462"/>
    <w:rsid w:val="0000010A"/>
    <w:rsid w:val="00001099"/>
    <w:rsid w:val="00002786"/>
    <w:rsid w:val="00003A98"/>
    <w:rsid w:val="00004E9F"/>
    <w:rsid w:val="00007DA0"/>
    <w:rsid w:val="00007E2D"/>
    <w:rsid w:val="000103CE"/>
    <w:rsid w:val="00010B9B"/>
    <w:rsid w:val="00011755"/>
    <w:rsid w:val="00012358"/>
    <w:rsid w:val="00012F18"/>
    <w:rsid w:val="000144A2"/>
    <w:rsid w:val="00020273"/>
    <w:rsid w:val="00021059"/>
    <w:rsid w:val="00023C56"/>
    <w:rsid w:val="0002694C"/>
    <w:rsid w:val="00032D5E"/>
    <w:rsid w:val="00033512"/>
    <w:rsid w:val="00037792"/>
    <w:rsid w:val="00037A01"/>
    <w:rsid w:val="00042B7B"/>
    <w:rsid w:val="0004455D"/>
    <w:rsid w:val="0004536E"/>
    <w:rsid w:val="000456B3"/>
    <w:rsid w:val="00052224"/>
    <w:rsid w:val="000550BA"/>
    <w:rsid w:val="00055190"/>
    <w:rsid w:val="00056914"/>
    <w:rsid w:val="00057511"/>
    <w:rsid w:val="00063FF6"/>
    <w:rsid w:val="0006401D"/>
    <w:rsid w:val="000656E4"/>
    <w:rsid w:val="000660CD"/>
    <w:rsid w:val="00067E4B"/>
    <w:rsid w:val="00070427"/>
    <w:rsid w:val="000736BC"/>
    <w:rsid w:val="00077FD2"/>
    <w:rsid w:val="000845B5"/>
    <w:rsid w:val="00086CA8"/>
    <w:rsid w:val="0009025A"/>
    <w:rsid w:val="00090D08"/>
    <w:rsid w:val="00093779"/>
    <w:rsid w:val="000940B7"/>
    <w:rsid w:val="0009697C"/>
    <w:rsid w:val="00097126"/>
    <w:rsid w:val="000972BD"/>
    <w:rsid w:val="000974EA"/>
    <w:rsid w:val="000978BD"/>
    <w:rsid w:val="000A042B"/>
    <w:rsid w:val="000A0814"/>
    <w:rsid w:val="000A3F4B"/>
    <w:rsid w:val="000A4EF0"/>
    <w:rsid w:val="000B00FF"/>
    <w:rsid w:val="000B0E26"/>
    <w:rsid w:val="000B3E52"/>
    <w:rsid w:val="000B4B93"/>
    <w:rsid w:val="000B65D8"/>
    <w:rsid w:val="000C0F55"/>
    <w:rsid w:val="000C48A6"/>
    <w:rsid w:val="000C49EE"/>
    <w:rsid w:val="000C4F47"/>
    <w:rsid w:val="000C573B"/>
    <w:rsid w:val="000C66EF"/>
    <w:rsid w:val="000C76AC"/>
    <w:rsid w:val="000D0A57"/>
    <w:rsid w:val="000D16B8"/>
    <w:rsid w:val="000D1711"/>
    <w:rsid w:val="000D3BBD"/>
    <w:rsid w:val="000E5236"/>
    <w:rsid w:val="000E5795"/>
    <w:rsid w:val="000E7195"/>
    <w:rsid w:val="000E7E91"/>
    <w:rsid w:val="000F3C07"/>
    <w:rsid w:val="000F3F4B"/>
    <w:rsid w:val="000F55AE"/>
    <w:rsid w:val="000F628D"/>
    <w:rsid w:val="000F64BD"/>
    <w:rsid w:val="001014BB"/>
    <w:rsid w:val="00101C3F"/>
    <w:rsid w:val="0010685C"/>
    <w:rsid w:val="001105CC"/>
    <w:rsid w:val="001125B6"/>
    <w:rsid w:val="00112B77"/>
    <w:rsid w:val="00112F5E"/>
    <w:rsid w:val="00113DF4"/>
    <w:rsid w:val="0011575C"/>
    <w:rsid w:val="0011613F"/>
    <w:rsid w:val="00121503"/>
    <w:rsid w:val="001254FC"/>
    <w:rsid w:val="001312BA"/>
    <w:rsid w:val="00131470"/>
    <w:rsid w:val="00133DAD"/>
    <w:rsid w:val="00134689"/>
    <w:rsid w:val="00134C0B"/>
    <w:rsid w:val="00143E81"/>
    <w:rsid w:val="00145D36"/>
    <w:rsid w:val="0014704D"/>
    <w:rsid w:val="00150681"/>
    <w:rsid w:val="001521D8"/>
    <w:rsid w:val="001539A0"/>
    <w:rsid w:val="00153BB1"/>
    <w:rsid w:val="00153DD6"/>
    <w:rsid w:val="0015546C"/>
    <w:rsid w:val="001602D9"/>
    <w:rsid w:val="001616FA"/>
    <w:rsid w:val="00164A09"/>
    <w:rsid w:val="00164F09"/>
    <w:rsid w:val="001661D2"/>
    <w:rsid w:val="00166A44"/>
    <w:rsid w:val="00166C7E"/>
    <w:rsid w:val="001723F8"/>
    <w:rsid w:val="00177019"/>
    <w:rsid w:val="001814E2"/>
    <w:rsid w:val="00181E76"/>
    <w:rsid w:val="00182901"/>
    <w:rsid w:val="00186443"/>
    <w:rsid w:val="00186C24"/>
    <w:rsid w:val="001924E5"/>
    <w:rsid w:val="0019434E"/>
    <w:rsid w:val="00196542"/>
    <w:rsid w:val="00196879"/>
    <w:rsid w:val="00197245"/>
    <w:rsid w:val="001974AC"/>
    <w:rsid w:val="001A0081"/>
    <w:rsid w:val="001A1197"/>
    <w:rsid w:val="001B2773"/>
    <w:rsid w:val="001B4AF0"/>
    <w:rsid w:val="001B66E8"/>
    <w:rsid w:val="001C11B0"/>
    <w:rsid w:val="001C2F5E"/>
    <w:rsid w:val="001C3F3B"/>
    <w:rsid w:val="001C427D"/>
    <w:rsid w:val="001C59E4"/>
    <w:rsid w:val="001C68A1"/>
    <w:rsid w:val="001D0C16"/>
    <w:rsid w:val="001D0C53"/>
    <w:rsid w:val="001D32C7"/>
    <w:rsid w:val="001D3F96"/>
    <w:rsid w:val="001D420D"/>
    <w:rsid w:val="001D60F6"/>
    <w:rsid w:val="001D6283"/>
    <w:rsid w:val="001E2A5C"/>
    <w:rsid w:val="001E2AD4"/>
    <w:rsid w:val="001E3169"/>
    <w:rsid w:val="001E4E8C"/>
    <w:rsid w:val="001E7FFB"/>
    <w:rsid w:val="001F03E3"/>
    <w:rsid w:val="001F1416"/>
    <w:rsid w:val="002000AD"/>
    <w:rsid w:val="00206D53"/>
    <w:rsid w:val="00212FD4"/>
    <w:rsid w:val="00213BD4"/>
    <w:rsid w:val="00217758"/>
    <w:rsid w:val="00223BDF"/>
    <w:rsid w:val="00224596"/>
    <w:rsid w:val="00225F86"/>
    <w:rsid w:val="00226B92"/>
    <w:rsid w:val="00227ED9"/>
    <w:rsid w:val="00231BB5"/>
    <w:rsid w:val="00231F58"/>
    <w:rsid w:val="00232537"/>
    <w:rsid w:val="00233C56"/>
    <w:rsid w:val="00234E2B"/>
    <w:rsid w:val="00236BF0"/>
    <w:rsid w:val="002373D3"/>
    <w:rsid w:val="00237C00"/>
    <w:rsid w:val="002436EF"/>
    <w:rsid w:val="00243D81"/>
    <w:rsid w:val="0024427D"/>
    <w:rsid w:val="00247F15"/>
    <w:rsid w:val="002510ED"/>
    <w:rsid w:val="00252DBF"/>
    <w:rsid w:val="00253FF9"/>
    <w:rsid w:val="00254242"/>
    <w:rsid w:val="0025560C"/>
    <w:rsid w:val="002557B9"/>
    <w:rsid w:val="002569B8"/>
    <w:rsid w:val="00257BA3"/>
    <w:rsid w:val="00262CDD"/>
    <w:rsid w:val="00264F7B"/>
    <w:rsid w:val="00265110"/>
    <w:rsid w:val="002659BC"/>
    <w:rsid w:val="002661F0"/>
    <w:rsid w:val="00266FA0"/>
    <w:rsid w:val="00270076"/>
    <w:rsid w:val="0027053A"/>
    <w:rsid w:val="002741A8"/>
    <w:rsid w:val="002752DE"/>
    <w:rsid w:val="0027784B"/>
    <w:rsid w:val="00277A33"/>
    <w:rsid w:val="00277E09"/>
    <w:rsid w:val="002804FE"/>
    <w:rsid w:val="002819E0"/>
    <w:rsid w:val="00281B79"/>
    <w:rsid w:val="0028269D"/>
    <w:rsid w:val="00282772"/>
    <w:rsid w:val="00282C55"/>
    <w:rsid w:val="00287AD5"/>
    <w:rsid w:val="00292E58"/>
    <w:rsid w:val="00295393"/>
    <w:rsid w:val="00295AB9"/>
    <w:rsid w:val="002A04F9"/>
    <w:rsid w:val="002A0D2D"/>
    <w:rsid w:val="002A15B8"/>
    <w:rsid w:val="002A3B97"/>
    <w:rsid w:val="002A41DD"/>
    <w:rsid w:val="002A492A"/>
    <w:rsid w:val="002A639E"/>
    <w:rsid w:val="002B1FFF"/>
    <w:rsid w:val="002B4889"/>
    <w:rsid w:val="002B7A81"/>
    <w:rsid w:val="002C09EB"/>
    <w:rsid w:val="002C1B8A"/>
    <w:rsid w:val="002C3F4D"/>
    <w:rsid w:val="002C6311"/>
    <w:rsid w:val="002C78B5"/>
    <w:rsid w:val="002D2C06"/>
    <w:rsid w:val="002D37DD"/>
    <w:rsid w:val="002D4845"/>
    <w:rsid w:val="002D602D"/>
    <w:rsid w:val="002D6FE4"/>
    <w:rsid w:val="002D7120"/>
    <w:rsid w:val="002D7DFA"/>
    <w:rsid w:val="002E0785"/>
    <w:rsid w:val="002E4B19"/>
    <w:rsid w:val="002E53E3"/>
    <w:rsid w:val="002E57F1"/>
    <w:rsid w:val="002E7AD1"/>
    <w:rsid w:val="002F46A5"/>
    <w:rsid w:val="002F52FD"/>
    <w:rsid w:val="002F7874"/>
    <w:rsid w:val="00303BDF"/>
    <w:rsid w:val="00305EDE"/>
    <w:rsid w:val="00307910"/>
    <w:rsid w:val="00311154"/>
    <w:rsid w:val="003125B1"/>
    <w:rsid w:val="0031501A"/>
    <w:rsid w:val="0031524C"/>
    <w:rsid w:val="003166E2"/>
    <w:rsid w:val="003219A4"/>
    <w:rsid w:val="00330B6F"/>
    <w:rsid w:val="00334262"/>
    <w:rsid w:val="003357FC"/>
    <w:rsid w:val="00336748"/>
    <w:rsid w:val="00336D6A"/>
    <w:rsid w:val="00336EED"/>
    <w:rsid w:val="00337FAF"/>
    <w:rsid w:val="003402DB"/>
    <w:rsid w:val="00341140"/>
    <w:rsid w:val="0034394F"/>
    <w:rsid w:val="00344914"/>
    <w:rsid w:val="003449FA"/>
    <w:rsid w:val="00345FDA"/>
    <w:rsid w:val="003474CA"/>
    <w:rsid w:val="00351D34"/>
    <w:rsid w:val="0035245D"/>
    <w:rsid w:val="003650FB"/>
    <w:rsid w:val="00371B4E"/>
    <w:rsid w:val="00371C6B"/>
    <w:rsid w:val="003729B6"/>
    <w:rsid w:val="00372D78"/>
    <w:rsid w:val="003741E5"/>
    <w:rsid w:val="00374D96"/>
    <w:rsid w:val="00375676"/>
    <w:rsid w:val="00376F29"/>
    <w:rsid w:val="00377525"/>
    <w:rsid w:val="00380F96"/>
    <w:rsid w:val="00383320"/>
    <w:rsid w:val="0038472E"/>
    <w:rsid w:val="00387D8E"/>
    <w:rsid w:val="00391598"/>
    <w:rsid w:val="00392928"/>
    <w:rsid w:val="003948FD"/>
    <w:rsid w:val="0039513F"/>
    <w:rsid w:val="003A0316"/>
    <w:rsid w:val="003A26D9"/>
    <w:rsid w:val="003A5AF5"/>
    <w:rsid w:val="003A6ECE"/>
    <w:rsid w:val="003B0E7A"/>
    <w:rsid w:val="003B5D89"/>
    <w:rsid w:val="003B664A"/>
    <w:rsid w:val="003B7BB6"/>
    <w:rsid w:val="003C02E6"/>
    <w:rsid w:val="003C259A"/>
    <w:rsid w:val="003C5301"/>
    <w:rsid w:val="003C5E77"/>
    <w:rsid w:val="003D010B"/>
    <w:rsid w:val="003D07B8"/>
    <w:rsid w:val="003D1824"/>
    <w:rsid w:val="003D514F"/>
    <w:rsid w:val="003E04B0"/>
    <w:rsid w:val="003E1D15"/>
    <w:rsid w:val="003E25A8"/>
    <w:rsid w:val="003E3ECC"/>
    <w:rsid w:val="003E459F"/>
    <w:rsid w:val="003F173B"/>
    <w:rsid w:val="003F4B46"/>
    <w:rsid w:val="003F533B"/>
    <w:rsid w:val="003F5447"/>
    <w:rsid w:val="003F5736"/>
    <w:rsid w:val="003F6090"/>
    <w:rsid w:val="003F6B8B"/>
    <w:rsid w:val="00401135"/>
    <w:rsid w:val="0041049C"/>
    <w:rsid w:val="00415374"/>
    <w:rsid w:val="00416CA4"/>
    <w:rsid w:val="00417646"/>
    <w:rsid w:val="004202C6"/>
    <w:rsid w:val="00420EBE"/>
    <w:rsid w:val="00421A62"/>
    <w:rsid w:val="00426472"/>
    <w:rsid w:val="004274C9"/>
    <w:rsid w:val="0043034C"/>
    <w:rsid w:val="00430613"/>
    <w:rsid w:val="00430EF1"/>
    <w:rsid w:val="00432A61"/>
    <w:rsid w:val="00436A00"/>
    <w:rsid w:val="004378F8"/>
    <w:rsid w:val="00441210"/>
    <w:rsid w:val="00443190"/>
    <w:rsid w:val="00445042"/>
    <w:rsid w:val="00446317"/>
    <w:rsid w:val="004466E4"/>
    <w:rsid w:val="00450672"/>
    <w:rsid w:val="004514E3"/>
    <w:rsid w:val="0045269D"/>
    <w:rsid w:val="004527F0"/>
    <w:rsid w:val="00461ABF"/>
    <w:rsid w:val="0046301B"/>
    <w:rsid w:val="004638AA"/>
    <w:rsid w:val="004641E9"/>
    <w:rsid w:val="004647A3"/>
    <w:rsid w:val="004705DE"/>
    <w:rsid w:val="00473745"/>
    <w:rsid w:val="004737EE"/>
    <w:rsid w:val="00475282"/>
    <w:rsid w:val="00477DF7"/>
    <w:rsid w:val="00483748"/>
    <w:rsid w:val="00483E0D"/>
    <w:rsid w:val="004847BC"/>
    <w:rsid w:val="00484F87"/>
    <w:rsid w:val="00485C2C"/>
    <w:rsid w:val="00490312"/>
    <w:rsid w:val="00491F06"/>
    <w:rsid w:val="0049349D"/>
    <w:rsid w:val="0049455A"/>
    <w:rsid w:val="00494BB5"/>
    <w:rsid w:val="00496946"/>
    <w:rsid w:val="004A288E"/>
    <w:rsid w:val="004A31BA"/>
    <w:rsid w:val="004A6A37"/>
    <w:rsid w:val="004A6EA0"/>
    <w:rsid w:val="004B16D5"/>
    <w:rsid w:val="004B331C"/>
    <w:rsid w:val="004B383C"/>
    <w:rsid w:val="004B4265"/>
    <w:rsid w:val="004B4892"/>
    <w:rsid w:val="004C0511"/>
    <w:rsid w:val="004C1BFA"/>
    <w:rsid w:val="004C3A09"/>
    <w:rsid w:val="004C43BC"/>
    <w:rsid w:val="004D319E"/>
    <w:rsid w:val="004D5973"/>
    <w:rsid w:val="004D7B79"/>
    <w:rsid w:val="004E2438"/>
    <w:rsid w:val="004E3C4C"/>
    <w:rsid w:val="004F27C2"/>
    <w:rsid w:val="004F2DF6"/>
    <w:rsid w:val="004F4CE0"/>
    <w:rsid w:val="004F6F5E"/>
    <w:rsid w:val="005034E3"/>
    <w:rsid w:val="005061C2"/>
    <w:rsid w:val="005114C2"/>
    <w:rsid w:val="005147B0"/>
    <w:rsid w:val="005202DC"/>
    <w:rsid w:val="00523744"/>
    <w:rsid w:val="00532A07"/>
    <w:rsid w:val="00533CDC"/>
    <w:rsid w:val="00534585"/>
    <w:rsid w:val="00536B79"/>
    <w:rsid w:val="00537C12"/>
    <w:rsid w:val="005415EB"/>
    <w:rsid w:val="00541DE7"/>
    <w:rsid w:val="00544CF9"/>
    <w:rsid w:val="005459DE"/>
    <w:rsid w:val="005475AF"/>
    <w:rsid w:val="00547C79"/>
    <w:rsid w:val="00551A90"/>
    <w:rsid w:val="00551E14"/>
    <w:rsid w:val="005520D6"/>
    <w:rsid w:val="005522EF"/>
    <w:rsid w:val="005569B4"/>
    <w:rsid w:val="00557352"/>
    <w:rsid w:val="00560312"/>
    <w:rsid w:val="00567DF6"/>
    <w:rsid w:val="0057024F"/>
    <w:rsid w:val="005711F1"/>
    <w:rsid w:val="0057146E"/>
    <w:rsid w:val="0057258F"/>
    <w:rsid w:val="00575056"/>
    <w:rsid w:val="0057652B"/>
    <w:rsid w:val="00582848"/>
    <w:rsid w:val="00585A1F"/>
    <w:rsid w:val="00587AED"/>
    <w:rsid w:val="00587BB6"/>
    <w:rsid w:val="00594EF0"/>
    <w:rsid w:val="005A00F9"/>
    <w:rsid w:val="005A1AC6"/>
    <w:rsid w:val="005A34B4"/>
    <w:rsid w:val="005A4311"/>
    <w:rsid w:val="005A4A12"/>
    <w:rsid w:val="005A4C75"/>
    <w:rsid w:val="005B12DB"/>
    <w:rsid w:val="005B52C6"/>
    <w:rsid w:val="005B5DCB"/>
    <w:rsid w:val="005B7EDE"/>
    <w:rsid w:val="005C2D4B"/>
    <w:rsid w:val="005C4D26"/>
    <w:rsid w:val="005C6358"/>
    <w:rsid w:val="005D071C"/>
    <w:rsid w:val="005D2603"/>
    <w:rsid w:val="005D3506"/>
    <w:rsid w:val="005D4F9B"/>
    <w:rsid w:val="005D6A02"/>
    <w:rsid w:val="005D78E6"/>
    <w:rsid w:val="005E0CCB"/>
    <w:rsid w:val="005E16F6"/>
    <w:rsid w:val="005E3298"/>
    <w:rsid w:val="005E3EFE"/>
    <w:rsid w:val="005E55B9"/>
    <w:rsid w:val="005E5782"/>
    <w:rsid w:val="005E751C"/>
    <w:rsid w:val="005E7BE5"/>
    <w:rsid w:val="005F0DA4"/>
    <w:rsid w:val="005F234B"/>
    <w:rsid w:val="005F6AE7"/>
    <w:rsid w:val="0060610C"/>
    <w:rsid w:val="00610213"/>
    <w:rsid w:val="006125C3"/>
    <w:rsid w:val="00614FD0"/>
    <w:rsid w:val="00617296"/>
    <w:rsid w:val="006257D3"/>
    <w:rsid w:val="006270B1"/>
    <w:rsid w:val="0062738B"/>
    <w:rsid w:val="00633773"/>
    <w:rsid w:val="006355B7"/>
    <w:rsid w:val="0063634C"/>
    <w:rsid w:val="0064193B"/>
    <w:rsid w:val="006426DD"/>
    <w:rsid w:val="006433A2"/>
    <w:rsid w:val="0064676B"/>
    <w:rsid w:val="00651379"/>
    <w:rsid w:val="00651E84"/>
    <w:rsid w:val="00655E55"/>
    <w:rsid w:val="006572A6"/>
    <w:rsid w:val="00660A6C"/>
    <w:rsid w:val="006631AD"/>
    <w:rsid w:val="0066413A"/>
    <w:rsid w:val="0066558A"/>
    <w:rsid w:val="00665B5D"/>
    <w:rsid w:val="00665CC0"/>
    <w:rsid w:val="00667155"/>
    <w:rsid w:val="00672EA9"/>
    <w:rsid w:val="00674BDA"/>
    <w:rsid w:val="006772D2"/>
    <w:rsid w:val="006776C2"/>
    <w:rsid w:val="0068044C"/>
    <w:rsid w:val="0068098B"/>
    <w:rsid w:val="00682A72"/>
    <w:rsid w:val="00682CA8"/>
    <w:rsid w:val="00682F49"/>
    <w:rsid w:val="00685109"/>
    <w:rsid w:val="00685A5F"/>
    <w:rsid w:val="0068685B"/>
    <w:rsid w:val="00697BFE"/>
    <w:rsid w:val="006A0F9F"/>
    <w:rsid w:val="006A64C9"/>
    <w:rsid w:val="006A79C9"/>
    <w:rsid w:val="006B091A"/>
    <w:rsid w:val="006B149B"/>
    <w:rsid w:val="006B599C"/>
    <w:rsid w:val="006B6A9F"/>
    <w:rsid w:val="006B771B"/>
    <w:rsid w:val="006C1537"/>
    <w:rsid w:val="006C23CC"/>
    <w:rsid w:val="006C5100"/>
    <w:rsid w:val="006D192B"/>
    <w:rsid w:val="006D3F5B"/>
    <w:rsid w:val="006D47CD"/>
    <w:rsid w:val="006D5FDF"/>
    <w:rsid w:val="006D71FA"/>
    <w:rsid w:val="006E0830"/>
    <w:rsid w:val="006E11E5"/>
    <w:rsid w:val="006E14B5"/>
    <w:rsid w:val="006E2F34"/>
    <w:rsid w:val="006E30E7"/>
    <w:rsid w:val="006E45F5"/>
    <w:rsid w:val="006E73F9"/>
    <w:rsid w:val="006F01F2"/>
    <w:rsid w:val="006F0B07"/>
    <w:rsid w:val="006F47AB"/>
    <w:rsid w:val="006F5927"/>
    <w:rsid w:val="0070469B"/>
    <w:rsid w:val="00710438"/>
    <w:rsid w:val="00716AAC"/>
    <w:rsid w:val="0072221C"/>
    <w:rsid w:val="007260F1"/>
    <w:rsid w:val="007262E7"/>
    <w:rsid w:val="007324A1"/>
    <w:rsid w:val="00736651"/>
    <w:rsid w:val="00736DCF"/>
    <w:rsid w:val="00740E51"/>
    <w:rsid w:val="007410B7"/>
    <w:rsid w:val="00741CE2"/>
    <w:rsid w:val="00744381"/>
    <w:rsid w:val="0074655E"/>
    <w:rsid w:val="00751DB5"/>
    <w:rsid w:val="00754EF0"/>
    <w:rsid w:val="00755A61"/>
    <w:rsid w:val="007566DD"/>
    <w:rsid w:val="0075791E"/>
    <w:rsid w:val="007670B7"/>
    <w:rsid w:val="0076721A"/>
    <w:rsid w:val="00767236"/>
    <w:rsid w:val="007672F8"/>
    <w:rsid w:val="007740C0"/>
    <w:rsid w:val="00776132"/>
    <w:rsid w:val="00776517"/>
    <w:rsid w:val="00776B94"/>
    <w:rsid w:val="00780422"/>
    <w:rsid w:val="0078058D"/>
    <w:rsid w:val="0078110E"/>
    <w:rsid w:val="007830B4"/>
    <w:rsid w:val="00783792"/>
    <w:rsid w:val="007840D3"/>
    <w:rsid w:val="00785201"/>
    <w:rsid w:val="00786FD7"/>
    <w:rsid w:val="0078751A"/>
    <w:rsid w:val="00787928"/>
    <w:rsid w:val="00791A59"/>
    <w:rsid w:val="00792730"/>
    <w:rsid w:val="00792B3D"/>
    <w:rsid w:val="007958D6"/>
    <w:rsid w:val="00796973"/>
    <w:rsid w:val="00797A03"/>
    <w:rsid w:val="007A0172"/>
    <w:rsid w:val="007A1D75"/>
    <w:rsid w:val="007A65D5"/>
    <w:rsid w:val="007A6820"/>
    <w:rsid w:val="007A6AAF"/>
    <w:rsid w:val="007A7131"/>
    <w:rsid w:val="007B44F4"/>
    <w:rsid w:val="007B746C"/>
    <w:rsid w:val="007B7FF3"/>
    <w:rsid w:val="007C00D5"/>
    <w:rsid w:val="007C7D62"/>
    <w:rsid w:val="007D0C0F"/>
    <w:rsid w:val="007D77CC"/>
    <w:rsid w:val="007D7991"/>
    <w:rsid w:val="007E0193"/>
    <w:rsid w:val="007E2E09"/>
    <w:rsid w:val="007E3FC7"/>
    <w:rsid w:val="007E4AA0"/>
    <w:rsid w:val="007E4EB6"/>
    <w:rsid w:val="007E5175"/>
    <w:rsid w:val="007E6FE4"/>
    <w:rsid w:val="007E70FB"/>
    <w:rsid w:val="007E7FB8"/>
    <w:rsid w:val="007F0522"/>
    <w:rsid w:val="007F0523"/>
    <w:rsid w:val="007F0DC5"/>
    <w:rsid w:val="007F1755"/>
    <w:rsid w:val="007F260F"/>
    <w:rsid w:val="00800EE4"/>
    <w:rsid w:val="008039A8"/>
    <w:rsid w:val="0080557C"/>
    <w:rsid w:val="0080575B"/>
    <w:rsid w:val="00810E9C"/>
    <w:rsid w:val="00811E38"/>
    <w:rsid w:val="00812589"/>
    <w:rsid w:val="00814558"/>
    <w:rsid w:val="00816F7D"/>
    <w:rsid w:val="00822A41"/>
    <w:rsid w:val="00824D78"/>
    <w:rsid w:val="008307EA"/>
    <w:rsid w:val="008332B0"/>
    <w:rsid w:val="00833AA1"/>
    <w:rsid w:val="0083411D"/>
    <w:rsid w:val="00835D2E"/>
    <w:rsid w:val="00836DE8"/>
    <w:rsid w:val="008442E0"/>
    <w:rsid w:val="008443AD"/>
    <w:rsid w:val="0084478F"/>
    <w:rsid w:val="00844C01"/>
    <w:rsid w:val="00846A21"/>
    <w:rsid w:val="00851EDA"/>
    <w:rsid w:val="0085558E"/>
    <w:rsid w:val="00856643"/>
    <w:rsid w:val="00856B6E"/>
    <w:rsid w:val="00857CD3"/>
    <w:rsid w:val="008604BA"/>
    <w:rsid w:val="00860880"/>
    <w:rsid w:val="008616C2"/>
    <w:rsid w:val="00867131"/>
    <w:rsid w:val="00876F37"/>
    <w:rsid w:val="0088001C"/>
    <w:rsid w:val="00883A06"/>
    <w:rsid w:val="00893319"/>
    <w:rsid w:val="0089459C"/>
    <w:rsid w:val="00894900"/>
    <w:rsid w:val="008A1F9D"/>
    <w:rsid w:val="008A2B40"/>
    <w:rsid w:val="008A3D53"/>
    <w:rsid w:val="008A6469"/>
    <w:rsid w:val="008A64D1"/>
    <w:rsid w:val="008A6EAA"/>
    <w:rsid w:val="008B09A8"/>
    <w:rsid w:val="008B1D69"/>
    <w:rsid w:val="008B348D"/>
    <w:rsid w:val="008B718D"/>
    <w:rsid w:val="008C06AE"/>
    <w:rsid w:val="008C1D62"/>
    <w:rsid w:val="008C41F4"/>
    <w:rsid w:val="008D0708"/>
    <w:rsid w:val="008D3E04"/>
    <w:rsid w:val="008D74C8"/>
    <w:rsid w:val="008E0538"/>
    <w:rsid w:val="008E5024"/>
    <w:rsid w:val="008F13C5"/>
    <w:rsid w:val="008F160A"/>
    <w:rsid w:val="008F23D8"/>
    <w:rsid w:val="008F2C9E"/>
    <w:rsid w:val="008F3678"/>
    <w:rsid w:val="008F793D"/>
    <w:rsid w:val="008F7FB3"/>
    <w:rsid w:val="009006DB"/>
    <w:rsid w:val="00907802"/>
    <w:rsid w:val="009120C3"/>
    <w:rsid w:val="009149B1"/>
    <w:rsid w:val="009153D9"/>
    <w:rsid w:val="009166D4"/>
    <w:rsid w:val="00920FF8"/>
    <w:rsid w:val="009214DB"/>
    <w:rsid w:val="00922C00"/>
    <w:rsid w:val="00924283"/>
    <w:rsid w:val="00924CB1"/>
    <w:rsid w:val="00925614"/>
    <w:rsid w:val="0092773B"/>
    <w:rsid w:val="00927E69"/>
    <w:rsid w:val="00927FD4"/>
    <w:rsid w:val="00931195"/>
    <w:rsid w:val="00932CE3"/>
    <w:rsid w:val="00941137"/>
    <w:rsid w:val="0094553A"/>
    <w:rsid w:val="00945DFC"/>
    <w:rsid w:val="00947933"/>
    <w:rsid w:val="009500EE"/>
    <w:rsid w:val="00950351"/>
    <w:rsid w:val="00951695"/>
    <w:rsid w:val="00953DA9"/>
    <w:rsid w:val="009553FA"/>
    <w:rsid w:val="00955458"/>
    <w:rsid w:val="009573BB"/>
    <w:rsid w:val="009626D5"/>
    <w:rsid w:val="00962A70"/>
    <w:rsid w:val="00966D39"/>
    <w:rsid w:val="00970BD4"/>
    <w:rsid w:val="00975E6F"/>
    <w:rsid w:val="009769CB"/>
    <w:rsid w:val="0098113F"/>
    <w:rsid w:val="00983E49"/>
    <w:rsid w:val="009865C7"/>
    <w:rsid w:val="009920DB"/>
    <w:rsid w:val="0099251F"/>
    <w:rsid w:val="009926EF"/>
    <w:rsid w:val="00995945"/>
    <w:rsid w:val="00996906"/>
    <w:rsid w:val="009A0BED"/>
    <w:rsid w:val="009A2A82"/>
    <w:rsid w:val="009A2C86"/>
    <w:rsid w:val="009A66FB"/>
    <w:rsid w:val="009A69BE"/>
    <w:rsid w:val="009A6AD5"/>
    <w:rsid w:val="009A7818"/>
    <w:rsid w:val="009A7EC4"/>
    <w:rsid w:val="009B2594"/>
    <w:rsid w:val="009B32B5"/>
    <w:rsid w:val="009B51A5"/>
    <w:rsid w:val="009B53C0"/>
    <w:rsid w:val="009B737E"/>
    <w:rsid w:val="009C07D0"/>
    <w:rsid w:val="009C11CE"/>
    <w:rsid w:val="009C5B1F"/>
    <w:rsid w:val="009D0B51"/>
    <w:rsid w:val="009D1074"/>
    <w:rsid w:val="009D141E"/>
    <w:rsid w:val="009D1EF3"/>
    <w:rsid w:val="009D318E"/>
    <w:rsid w:val="009D4F4E"/>
    <w:rsid w:val="009D5F59"/>
    <w:rsid w:val="009D6330"/>
    <w:rsid w:val="009D6A07"/>
    <w:rsid w:val="009D73B0"/>
    <w:rsid w:val="009E23E8"/>
    <w:rsid w:val="009E4A60"/>
    <w:rsid w:val="009E7EAE"/>
    <w:rsid w:val="009F50BB"/>
    <w:rsid w:val="009F63CF"/>
    <w:rsid w:val="009F7E26"/>
    <w:rsid w:val="00A02F97"/>
    <w:rsid w:val="00A039A3"/>
    <w:rsid w:val="00A06706"/>
    <w:rsid w:val="00A06CBF"/>
    <w:rsid w:val="00A15CA9"/>
    <w:rsid w:val="00A16BC8"/>
    <w:rsid w:val="00A212EF"/>
    <w:rsid w:val="00A228CE"/>
    <w:rsid w:val="00A233B6"/>
    <w:rsid w:val="00A27C7A"/>
    <w:rsid w:val="00A30C89"/>
    <w:rsid w:val="00A30E10"/>
    <w:rsid w:val="00A31A84"/>
    <w:rsid w:val="00A31F43"/>
    <w:rsid w:val="00A40E5B"/>
    <w:rsid w:val="00A423CE"/>
    <w:rsid w:val="00A430D1"/>
    <w:rsid w:val="00A44724"/>
    <w:rsid w:val="00A46DC3"/>
    <w:rsid w:val="00A524D9"/>
    <w:rsid w:val="00A52598"/>
    <w:rsid w:val="00A5404A"/>
    <w:rsid w:val="00A55FAA"/>
    <w:rsid w:val="00A574BA"/>
    <w:rsid w:val="00A6762C"/>
    <w:rsid w:val="00A70609"/>
    <w:rsid w:val="00A70F7F"/>
    <w:rsid w:val="00A726D8"/>
    <w:rsid w:val="00A82E3C"/>
    <w:rsid w:val="00A871B9"/>
    <w:rsid w:val="00A9041F"/>
    <w:rsid w:val="00A91BE8"/>
    <w:rsid w:val="00A96F0E"/>
    <w:rsid w:val="00AA100C"/>
    <w:rsid w:val="00AA7A19"/>
    <w:rsid w:val="00AB3463"/>
    <w:rsid w:val="00AB39AF"/>
    <w:rsid w:val="00AB49AB"/>
    <w:rsid w:val="00AB6185"/>
    <w:rsid w:val="00AC3130"/>
    <w:rsid w:val="00AC59A8"/>
    <w:rsid w:val="00AC7C40"/>
    <w:rsid w:val="00AD3D05"/>
    <w:rsid w:val="00AD56DE"/>
    <w:rsid w:val="00AE0888"/>
    <w:rsid w:val="00AE0C53"/>
    <w:rsid w:val="00AE34AB"/>
    <w:rsid w:val="00AE3A06"/>
    <w:rsid w:val="00AE5F67"/>
    <w:rsid w:val="00AE6066"/>
    <w:rsid w:val="00AF03B8"/>
    <w:rsid w:val="00AF0E48"/>
    <w:rsid w:val="00AF5553"/>
    <w:rsid w:val="00AF6513"/>
    <w:rsid w:val="00AF715A"/>
    <w:rsid w:val="00B03BB3"/>
    <w:rsid w:val="00B041DD"/>
    <w:rsid w:val="00B06CB3"/>
    <w:rsid w:val="00B07A6C"/>
    <w:rsid w:val="00B07D76"/>
    <w:rsid w:val="00B1097C"/>
    <w:rsid w:val="00B1131F"/>
    <w:rsid w:val="00B114D9"/>
    <w:rsid w:val="00B1293E"/>
    <w:rsid w:val="00B12E51"/>
    <w:rsid w:val="00B153C8"/>
    <w:rsid w:val="00B169B9"/>
    <w:rsid w:val="00B17999"/>
    <w:rsid w:val="00B17E40"/>
    <w:rsid w:val="00B21DC3"/>
    <w:rsid w:val="00B2288C"/>
    <w:rsid w:val="00B22966"/>
    <w:rsid w:val="00B24D2C"/>
    <w:rsid w:val="00B33D24"/>
    <w:rsid w:val="00B341B3"/>
    <w:rsid w:val="00B3574A"/>
    <w:rsid w:val="00B42516"/>
    <w:rsid w:val="00B47CC4"/>
    <w:rsid w:val="00B519E7"/>
    <w:rsid w:val="00B53134"/>
    <w:rsid w:val="00B53829"/>
    <w:rsid w:val="00B53FA9"/>
    <w:rsid w:val="00B55849"/>
    <w:rsid w:val="00B55D56"/>
    <w:rsid w:val="00B57C21"/>
    <w:rsid w:val="00B60234"/>
    <w:rsid w:val="00B63F77"/>
    <w:rsid w:val="00B6618C"/>
    <w:rsid w:val="00B67C05"/>
    <w:rsid w:val="00B67D35"/>
    <w:rsid w:val="00B70517"/>
    <w:rsid w:val="00B75542"/>
    <w:rsid w:val="00B80A0F"/>
    <w:rsid w:val="00B8338E"/>
    <w:rsid w:val="00B845AA"/>
    <w:rsid w:val="00B85A7B"/>
    <w:rsid w:val="00B91576"/>
    <w:rsid w:val="00B93283"/>
    <w:rsid w:val="00B93CA4"/>
    <w:rsid w:val="00B94ADE"/>
    <w:rsid w:val="00BA0585"/>
    <w:rsid w:val="00BA1E4F"/>
    <w:rsid w:val="00BA350C"/>
    <w:rsid w:val="00BA39F0"/>
    <w:rsid w:val="00BA422F"/>
    <w:rsid w:val="00BA74A9"/>
    <w:rsid w:val="00BA767F"/>
    <w:rsid w:val="00BB280B"/>
    <w:rsid w:val="00BB28DE"/>
    <w:rsid w:val="00BB2A25"/>
    <w:rsid w:val="00BB53E7"/>
    <w:rsid w:val="00BB5F66"/>
    <w:rsid w:val="00BC2B4A"/>
    <w:rsid w:val="00BD3BE3"/>
    <w:rsid w:val="00BD63F7"/>
    <w:rsid w:val="00BE2440"/>
    <w:rsid w:val="00BE2C8A"/>
    <w:rsid w:val="00BE5B34"/>
    <w:rsid w:val="00BE7327"/>
    <w:rsid w:val="00BF25CB"/>
    <w:rsid w:val="00BF3C06"/>
    <w:rsid w:val="00BF4171"/>
    <w:rsid w:val="00BF7091"/>
    <w:rsid w:val="00C0097C"/>
    <w:rsid w:val="00C01670"/>
    <w:rsid w:val="00C03430"/>
    <w:rsid w:val="00C045CC"/>
    <w:rsid w:val="00C06289"/>
    <w:rsid w:val="00C071A2"/>
    <w:rsid w:val="00C10BBD"/>
    <w:rsid w:val="00C133A0"/>
    <w:rsid w:val="00C15085"/>
    <w:rsid w:val="00C20D30"/>
    <w:rsid w:val="00C259F1"/>
    <w:rsid w:val="00C27567"/>
    <w:rsid w:val="00C31470"/>
    <w:rsid w:val="00C31615"/>
    <w:rsid w:val="00C342FB"/>
    <w:rsid w:val="00C37E90"/>
    <w:rsid w:val="00C4348E"/>
    <w:rsid w:val="00C43588"/>
    <w:rsid w:val="00C45ADD"/>
    <w:rsid w:val="00C53338"/>
    <w:rsid w:val="00C54A35"/>
    <w:rsid w:val="00C54E78"/>
    <w:rsid w:val="00C600F4"/>
    <w:rsid w:val="00C6123E"/>
    <w:rsid w:val="00C61C7E"/>
    <w:rsid w:val="00C621D8"/>
    <w:rsid w:val="00C629F5"/>
    <w:rsid w:val="00C634AE"/>
    <w:rsid w:val="00C63519"/>
    <w:rsid w:val="00C659B1"/>
    <w:rsid w:val="00C66993"/>
    <w:rsid w:val="00C7101D"/>
    <w:rsid w:val="00C72B10"/>
    <w:rsid w:val="00C744FF"/>
    <w:rsid w:val="00C7455D"/>
    <w:rsid w:val="00C7475E"/>
    <w:rsid w:val="00C75FDA"/>
    <w:rsid w:val="00C8161E"/>
    <w:rsid w:val="00C82838"/>
    <w:rsid w:val="00C85067"/>
    <w:rsid w:val="00C86082"/>
    <w:rsid w:val="00C92979"/>
    <w:rsid w:val="00C96D97"/>
    <w:rsid w:val="00CA0A59"/>
    <w:rsid w:val="00CA113F"/>
    <w:rsid w:val="00CB332F"/>
    <w:rsid w:val="00CC68B8"/>
    <w:rsid w:val="00CC7FCC"/>
    <w:rsid w:val="00CD2041"/>
    <w:rsid w:val="00CD2BD6"/>
    <w:rsid w:val="00CD5858"/>
    <w:rsid w:val="00CD6FC7"/>
    <w:rsid w:val="00CE0A0B"/>
    <w:rsid w:val="00CE2FED"/>
    <w:rsid w:val="00CE3209"/>
    <w:rsid w:val="00CE4603"/>
    <w:rsid w:val="00CE4A9A"/>
    <w:rsid w:val="00CE667A"/>
    <w:rsid w:val="00CE6B1B"/>
    <w:rsid w:val="00CF1296"/>
    <w:rsid w:val="00CF1CAA"/>
    <w:rsid w:val="00CF3ACA"/>
    <w:rsid w:val="00CF6736"/>
    <w:rsid w:val="00D00048"/>
    <w:rsid w:val="00D00A37"/>
    <w:rsid w:val="00D031B9"/>
    <w:rsid w:val="00D04F28"/>
    <w:rsid w:val="00D0699D"/>
    <w:rsid w:val="00D07ACB"/>
    <w:rsid w:val="00D07F07"/>
    <w:rsid w:val="00D10E6E"/>
    <w:rsid w:val="00D13E7E"/>
    <w:rsid w:val="00D142CF"/>
    <w:rsid w:val="00D14402"/>
    <w:rsid w:val="00D15F08"/>
    <w:rsid w:val="00D17D27"/>
    <w:rsid w:val="00D20A22"/>
    <w:rsid w:val="00D249A2"/>
    <w:rsid w:val="00D2508C"/>
    <w:rsid w:val="00D252B9"/>
    <w:rsid w:val="00D27CCA"/>
    <w:rsid w:val="00D34333"/>
    <w:rsid w:val="00D34E29"/>
    <w:rsid w:val="00D42632"/>
    <w:rsid w:val="00D443A8"/>
    <w:rsid w:val="00D52E6E"/>
    <w:rsid w:val="00D55162"/>
    <w:rsid w:val="00D55711"/>
    <w:rsid w:val="00D6403F"/>
    <w:rsid w:val="00D649D2"/>
    <w:rsid w:val="00D64B85"/>
    <w:rsid w:val="00D67196"/>
    <w:rsid w:val="00D70AF7"/>
    <w:rsid w:val="00D75183"/>
    <w:rsid w:val="00D76953"/>
    <w:rsid w:val="00D76B5B"/>
    <w:rsid w:val="00D8240C"/>
    <w:rsid w:val="00D8390B"/>
    <w:rsid w:val="00D84502"/>
    <w:rsid w:val="00D84AEA"/>
    <w:rsid w:val="00D850DA"/>
    <w:rsid w:val="00D8628F"/>
    <w:rsid w:val="00D905CF"/>
    <w:rsid w:val="00D9268E"/>
    <w:rsid w:val="00D94BFE"/>
    <w:rsid w:val="00DA04CC"/>
    <w:rsid w:val="00DA1ABB"/>
    <w:rsid w:val="00DA2E49"/>
    <w:rsid w:val="00DA3DA3"/>
    <w:rsid w:val="00DA6855"/>
    <w:rsid w:val="00DB15CB"/>
    <w:rsid w:val="00DB32C8"/>
    <w:rsid w:val="00DB4C0A"/>
    <w:rsid w:val="00DB59AD"/>
    <w:rsid w:val="00DB65F1"/>
    <w:rsid w:val="00DB6BCA"/>
    <w:rsid w:val="00DC1A35"/>
    <w:rsid w:val="00DC673F"/>
    <w:rsid w:val="00DD16D8"/>
    <w:rsid w:val="00DD2C7A"/>
    <w:rsid w:val="00DD64D3"/>
    <w:rsid w:val="00DE3DC8"/>
    <w:rsid w:val="00DE3F5F"/>
    <w:rsid w:val="00DE6453"/>
    <w:rsid w:val="00DE69FE"/>
    <w:rsid w:val="00DF046C"/>
    <w:rsid w:val="00DF0E01"/>
    <w:rsid w:val="00DF1AD1"/>
    <w:rsid w:val="00DF5520"/>
    <w:rsid w:val="00E0122B"/>
    <w:rsid w:val="00E0129D"/>
    <w:rsid w:val="00E022D0"/>
    <w:rsid w:val="00E02928"/>
    <w:rsid w:val="00E03A62"/>
    <w:rsid w:val="00E06F29"/>
    <w:rsid w:val="00E132F9"/>
    <w:rsid w:val="00E15BB1"/>
    <w:rsid w:val="00E17A5F"/>
    <w:rsid w:val="00E2354F"/>
    <w:rsid w:val="00E23B91"/>
    <w:rsid w:val="00E27E7A"/>
    <w:rsid w:val="00E30844"/>
    <w:rsid w:val="00E31A5C"/>
    <w:rsid w:val="00E33305"/>
    <w:rsid w:val="00E335C0"/>
    <w:rsid w:val="00E34BC6"/>
    <w:rsid w:val="00E371F9"/>
    <w:rsid w:val="00E3721C"/>
    <w:rsid w:val="00E40385"/>
    <w:rsid w:val="00E43C68"/>
    <w:rsid w:val="00E60F0E"/>
    <w:rsid w:val="00E61283"/>
    <w:rsid w:val="00E61483"/>
    <w:rsid w:val="00E62E5C"/>
    <w:rsid w:val="00E64B14"/>
    <w:rsid w:val="00E670DD"/>
    <w:rsid w:val="00E67E16"/>
    <w:rsid w:val="00E72021"/>
    <w:rsid w:val="00E7591D"/>
    <w:rsid w:val="00E7716A"/>
    <w:rsid w:val="00E776EC"/>
    <w:rsid w:val="00E803C4"/>
    <w:rsid w:val="00E80963"/>
    <w:rsid w:val="00E82088"/>
    <w:rsid w:val="00E83072"/>
    <w:rsid w:val="00E84052"/>
    <w:rsid w:val="00E84B11"/>
    <w:rsid w:val="00E936DA"/>
    <w:rsid w:val="00E938FE"/>
    <w:rsid w:val="00EA02B7"/>
    <w:rsid w:val="00EA53BD"/>
    <w:rsid w:val="00EA6FC7"/>
    <w:rsid w:val="00EA771C"/>
    <w:rsid w:val="00EB51F9"/>
    <w:rsid w:val="00EB77EF"/>
    <w:rsid w:val="00EC0281"/>
    <w:rsid w:val="00EC105D"/>
    <w:rsid w:val="00EC44DC"/>
    <w:rsid w:val="00EC52BD"/>
    <w:rsid w:val="00ED382D"/>
    <w:rsid w:val="00ED48F1"/>
    <w:rsid w:val="00ED5AD9"/>
    <w:rsid w:val="00ED6FED"/>
    <w:rsid w:val="00EE0F4A"/>
    <w:rsid w:val="00EE355B"/>
    <w:rsid w:val="00EE5D32"/>
    <w:rsid w:val="00EE6126"/>
    <w:rsid w:val="00EF2A75"/>
    <w:rsid w:val="00EF5296"/>
    <w:rsid w:val="00EF655F"/>
    <w:rsid w:val="00EF6694"/>
    <w:rsid w:val="00F005BD"/>
    <w:rsid w:val="00F00BC7"/>
    <w:rsid w:val="00F018DF"/>
    <w:rsid w:val="00F02278"/>
    <w:rsid w:val="00F0287A"/>
    <w:rsid w:val="00F03601"/>
    <w:rsid w:val="00F03D30"/>
    <w:rsid w:val="00F04483"/>
    <w:rsid w:val="00F050CC"/>
    <w:rsid w:val="00F06902"/>
    <w:rsid w:val="00F06EF1"/>
    <w:rsid w:val="00F12222"/>
    <w:rsid w:val="00F13542"/>
    <w:rsid w:val="00F15EAF"/>
    <w:rsid w:val="00F17BAA"/>
    <w:rsid w:val="00F2026B"/>
    <w:rsid w:val="00F206F6"/>
    <w:rsid w:val="00F20B51"/>
    <w:rsid w:val="00F21F93"/>
    <w:rsid w:val="00F22BF9"/>
    <w:rsid w:val="00F278EA"/>
    <w:rsid w:val="00F30907"/>
    <w:rsid w:val="00F35FB7"/>
    <w:rsid w:val="00F37A77"/>
    <w:rsid w:val="00F37C9E"/>
    <w:rsid w:val="00F37FD0"/>
    <w:rsid w:val="00F43F3B"/>
    <w:rsid w:val="00F44F51"/>
    <w:rsid w:val="00F4593E"/>
    <w:rsid w:val="00F45DE7"/>
    <w:rsid w:val="00F45DED"/>
    <w:rsid w:val="00F55B55"/>
    <w:rsid w:val="00F55CA6"/>
    <w:rsid w:val="00F56988"/>
    <w:rsid w:val="00F56A35"/>
    <w:rsid w:val="00F62984"/>
    <w:rsid w:val="00F65D51"/>
    <w:rsid w:val="00F662EC"/>
    <w:rsid w:val="00F717FE"/>
    <w:rsid w:val="00F71ACB"/>
    <w:rsid w:val="00F72517"/>
    <w:rsid w:val="00F7265A"/>
    <w:rsid w:val="00F7341B"/>
    <w:rsid w:val="00F7494A"/>
    <w:rsid w:val="00F770CA"/>
    <w:rsid w:val="00F80B63"/>
    <w:rsid w:val="00F84AE0"/>
    <w:rsid w:val="00F869D5"/>
    <w:rsid w:val="00F879CA"/>
    <w:rsid w:val="00F9091F"/>
    <w:rsid w:val="00F93577"/>
    <w:rsid w:val="00F94041"/>
    <w:rsid w:val="00F94293"/>
    <w:rsid w:val="00F97864"/>
    <w:rsid w:val="00FA3271"/>
    <w:rsid w:val="00FA3F87"/>
    <w:rsid w:val="00FA5856"/>
    <w:rsid w:val="00FA5DFE"/>
    <w:rsid w:val="00FA6F8E"/>
    <w:rsid w:val="00FB25A3"/>
    <w:rsid w:val="00FB38E9"/>
    <w:rsid w:val="00FB3C2B"/>
    <w:rsid w:val="00FB482F"/>
    <w:rsid w:val="00FB79D7"/>
    <w:rsid w:val="00FC064F"/>
    <w:rsid w:val="00FC4B02"/>
    <w:rsid w:val="00FC6462"/>
    <w:rsid w:val="00FC6679"/>
    <w:rsid w:val="00FD10E3"/>
    <w:rsid w:val="00FD7A8C"/>
    <w:rsid w:val="00FE0733"/>
    <w:rsid w:val="00FE37DC"/>
    <w:rsid w:val="00FE5E7E"/>
    <w:rsid w:val="00FE7B41"/>
    <w:rsid w:val="00FF2BB6"/>
    <w:rsid w:val="00FF56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BC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314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14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878693">
      <w:marLeft w:val="0"/>
      <w:marRight w:val="0"/>
      <w:marTop w:val="0"/>
      <w:marBottom w:val="0"/>
      <w:divBdr>
        <w:top w:val="none" w:sz="0" w:space="0" w:color="auto"/>
        <w:left w:val="none" w:sz="0" w:space="0" w:color="auto"/>
        <w:bottom w:val="none" w:sz="0" w:space="0" w:color="auto"/>
        <w:right w:val="none" w:sz="0" w:space="0" w:color="auto"/>
      </w:divBdr>
      <w:divsChild>
        <w:div w:id="26878688">
          <w:marLeft w:val="0"/>
          <w:marRight w:val="0"/>
          <w:marTop w:val="0"/>
          <w:marBottom w:val="0"/>
          <w:divBdr>
            <w:top w:val="none" w:sz="0" w:space="0" w:color="auto"/>
            <w:left w:val="none" w:sz="0" w:space="0" w:color="auto"/>
            <w:bottom w:val="none" w:sz="0" w:space="0" w:color="auto"/>
            <w:right w:val="none" w:sz="0" w:space="0" w:color="auto"/>
          </w:divBdr>
          <w:divsChild>
            <w:div w:id="26878686">
              <w:marLeft w:val="0"/>
              <w:marRight w:val="0"/>
              <w:marTop w:val="0"/>
              <w:marBottom w:val="0"/>
              <w:divBdr>
                <w:top w:val="none" w:sz="0" w:space="0" w:color="auto"/>
                <w:left w:val="none" w:sz="0" w:space="0" w:color="auto"/>
                <w:bottom w:val="none" w:sz="0" w:space="0" w:color="auto"/>
                <w:right w:val="none" w:sz="0" w:space="0" w:color="auto"/>
              </w:divBdr>
            </w:div>
            <w:div w:id="26878687">
              <w:marLeft w:val="0"/>
              <w:marRight w:val="0"/>
              <w:marTop w:val="0"/>
              <w:marBottom w:val="0"/>
              <w:divBdr>
                <w:top w:val="none" w:sz="0" w:space="0" w:color="auto"/>
                <w:left w:val="none" w:sz="0" w:space="0" w:color="auto"/>
                <w:bottom w:val="none" w:sz="0" w:space="0" w:color="auto"/>
                <w:right w:val="none" w:sz="0" w:space="0" w:color="auto"/>
              </w:divBdr>
            </w:div>
            <w:div w:id="26878690">
              <w:marLeft w:val="0"/>
              <w:marRight w:val="0"/>
              <w:marTop w:val="0"/>
              <w:marBottom w:val="0"/>
              <w:divBdr>
                <w:top w:val="none" w:sz="0" w:space="0" w:color="auto"/>
                <w:left w:val="none" w:sz="0" w:space="0" w:color="auto"/>
                <w:bottom w:val="none" w:sz="0" w:space="0" w:color="auto"/>
                <w:right w:val="none" w:sz="0" w:space="0" w:color="auto"/>
              </w:divBdr>
            </w:div>
            <w:div w:id="26878692">
              <w:marLeft w:val="0"/>
              <w:marRight w:val="0"/>
              <w:marTop w:val="0"/>
              <w:marBottom w:val="0"/>
              <w:divBdr>
                <w:top w:val="none" w:sz="0" w:space="0" w:color="auto"/>
                <w:left w:val="none" w:sz="0" w:space="0" w:color="auto"/>
                <w:bottom w:val="none" w:sz="0" w:space="0" w:color="auto"/>
                <w:right w:val="none" w:sz="0" w:space="0" w:color="auto"/>
              </w:divBdr>
            </w:div>
          </w:divsChild>
        </w:div>
        <w:div w:id="26878691">
          <w:marLeft w:val="0"/>
          <w:marRight w:val="0"/>
          <w:marTop w:val="0"/>
          <w:marBottom w:val="0"/>
          <w:divBdr>
            <w:top w:val="none" w:sz="0" w:space="0" w:color="auto"/>
            <w:left w:val="none" w:sz="0" w:space="0" w:color="auto"/>
            <w:bottom w:val="none" w:sz="0" w:space="0" w:color="auto"/>
            <w:right w:val="none" w:sz="0" w:space="0" w:color="auto"/>
          </w:divBdr>
          <w:divsChild>
            <w:div w:id="268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795</Words>
  <Characters>4534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GYPNORION</cp:lastModifiedBy>
  <cp:revision>3</cp:revision>
  <dcterms:created xsi:type="dcterms:W3CDTF">2014-12-08T19:24:00Z</dcterms:created>
  <dcterms:modified xsi:type="dcterms:W3CDTF">2014-12-09T19:30:00Z</dcterms:modified>
</cp:coreProperties>
</file>